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0400D" w14:textId="5D2F9C48" w:rsidR="002C2C8D" w:rsidRPr="00B2730F" w:rsidRDefault="002C2C8D" w:rsidP="002C2C8D">
      <w:pPr>
        <w:pStyle w:val="afffffb"/>
        <w:rPr>
          <w:color w:val="607E4C" w:themeColor="accent4"/>
          <w:sz w:val="48"/>
          <w:szCs w:val="48"/>
        </w:rPr>
      </w:pPr>
      <w:r w:rsidRPr="00B2730F">
        <w:rPr>
          <w:rFonts w:hint="eastAsia"/>
          <w:color w:val="607E4C" w:themeColor="accent4"/>
          <w:sz w:val="36"/>
          <w:szCs w:val="36"/>
        </w:rPr>
        <w:t>令和〇年〇月号</w:t>
      </w:r>
      <w:r w:rsidRPr="00B2730F">
        <w:rPr>
          <w:rFonts w:hint="eastAsia"/>
          <w:color w:val="607E4C" w:themeColor="accent4"/>
        </w:rPr>
        <w:t xml:space="preserve">　</w:t>
      </w:r>
      <w:r w:rsidRPr="00B2730F">
        <w:rPr>
          <w:rFonts w:hint="eastAsia"/>
          <w:color w:val="607E4C" w:themeColor="accent4"/>
          <w:sz w:val="48"/>
          <w:szCs w:val="48"/>
        </w:rPr>
        <w:t xml:space="preserve">　□□□事業所だより</w:t>
      </w:r>
    </w:p>
    <w:p w14:paraId="2456FD5B" w14:textId="7D7877DC" w:rsidR="001C7EAD" w:rsidRDefault="000A5190" w:rsidP="001C7EAD">
      <w:r>
        <w:rPr>
          <w:noProof/>
          <w:szCs w:val="24"/>
        </w:rPr>
        <mc:AlternateContent>
          <mc:Choice Requires="wps">
            <w:drawing>
              <wp:anchor distT="0" distB="0" distL="114300" distR="114300" simplePos="0" relativeHeight="251659264" behindDoc="0" locked="0" layoutInCell="1" allowOverlap="1" wp14:anchorId="716DB9E7" wp14:editId="5034D5F1">
                <wp:simplePos x="0" y="0"/>
                <wp:positionH relativeFrom="column">
                  <wp:posOffset>127635</wp:posOffset>
                </wp:positionH>
                <wp:positionV relativeFrom="paragraph">
                  <wp:posOffset>90170</wp:posOffset>
                </wp:positionV>
                <wp:extent cx="6153150" cy="2640650"/>
                <wp:effectExtent l="0" t="0" r="19050" b="26670"/>
                <wp:wrapNone/>
                <wp:docPr id="1057597146" name="テキスト ボックス 3"/>
                <wp:cNvGraphicFramePr/>
                <a:graphic xmlns:a="http://schemas.openxmlformats.org/drawingml/2006/main">
                  <a:graphicData uri="http://schemas.microsoft.com/office/word/2010/wordprocessingShape">
                    <wps:wsp>
                      <wps:cNvSpPr txBox="1"/>
                      <wps:spPr>
                        <a:xfrm>
                          <a:off x="0" y="0"/>
                          <a:ext cx="6153150" cy="2640650"/>
                        </a:xfrm>
                        <a:prstGeom prst="rect">
                          <a:avLst/>
                        </a:prstGeom>
                        <a:solidFill>
                          <a:schemeClr val="lt1"/>
                        </a:solidFill>
                        <a:ln w="6350">
                          <a:solidFill>
                            <a:prstClr val="black"/>
                          </a:solidFill>
                        </a:ln>
                      </wps:spPr>
                      <wps:txbx>
                        <w:txbxContent>
                          <w:p w14:paraId="503CC631" w14:textId="5FEBB978" w:rsidR="00B2730F" w:rsidRPr="00B2730F" w:rsidRDefault="00B2730F" w:rsidP="00B2730F">
                            <w:pPr>
                              <w:spacing w:line="200" w:lineRule="atLeast"/>
                              <w:rPr>
                                <w:color w:val="FF0000"/>
                                <w:sz w:val="20"/>
                              </w:rPr>
                            </w:pPr>
                            <w:r w:rsidRPr="009B71CE">
                              <w:rPr>
                                <w:rFonts w:hint="eastAsia"/>
                                <w:color w:val="FF0000"/>
                                <w:sz w:val="20"/>
                              </w:rPr>
                              <w:t>（施設長からの月間目標等）記載例</w:t>
                            </w:r>
                          </w:p>
                          <w:p w14:paraId="7DD42425" w14:textId="16DDA62D" w:rsidR="00B2730F" w:rsidRPr="006A449A" w:rsidRDefault="00B2730F" w:rsidP="00B2730F">
                            <w:pPr>
                              <w:pStyle w:val="052"/>
                              <w:numPr>
                                <w:ilvl w:val="0"/>
                                <w:numId w:val="0"/>
                              </w:numPr>
                              <w:spacing w:line="240" w:lineRule="auto"/>
                              <w:ind w:leftChars="100" w:left="240"/>
                              <w:rPr>
                                <w:rFonts w:ascii="Meiryo UI" w:eastAsia="Meiryo UI" w:hAnsi="Meiryo UI"/>
                                <w:bCs/>
                              </w:rPr>
                            </w:pPr>
                            <w:r w:rsidRPr="00B2730F">
                              <w:rPr>
                                <w:rFonts w:ascii="Meiryo UI" w:eastAsia="Meiryo UI" w:hAnsi="Meiryo UI" w:hint="eastAsia"/>
                                <w:bCs/>
                                <w:sz w:val="28"/>
                                <w:szCs w:val="28"/>
                              </w:rPr>
                              <w:t>当法人の経営理念について</w:t>
                            </w:r>
                            <w:r>
                              <w:rPr>
                                <w:rFonts w:ascii="Meiryo UI" w:eastAsia="Meiryo UI" w:hAnsi="Meiryo UI" w:hint="eastAsia"/>
                                <w:bCs/>
                                <w:sz w:val="21"/>
                                <w:szCs w:val="21"/>
                              </w:rPr>
                              <w:t xml:space="preserve">　</w:t>
                            </w:r>
                            <w:r w:rsidRPr="00B2730F">
                              <w:rPr>
                                <w:rFonts w:ascii="Meiryo UI" w:eastAsia="Meiryo UI" w:hAnsi="Meiryo UI" w:hint="eastAsia"/>
                                <w:bCs/>
                                <w:sz w:val="21"/>
                                <w:szCs w:val="21"/>
                              </w:rPr>
                              <w:t>執筆者：○○事業所○○施設長</w:t>
                            </w:r>
                          </w:p>
                          <w:p w14:paraId="4E7B8F4F" w14:textId="77777777" w:rsidR="00B2730F" w:rsidRPr="006A449A" w:rsidRDefault="00B2730F" w:rsidP="00B2730F">
                            <w:pPr>
                              <w:pStyle w:val="06"/>
                              <w:spacing w:after="0" w:line="276" w:lineRule="auto"/>
                              <w:ind w:firstLine="220"/>
                              <w:rPr>
                                <w:rFonts w:ascii="Meiryo UI" w:eastAsia="Meiryo UI" w:hAnsi="Meiryo UI"/>
                              </w:rPr>
                            </w:pPr>
                            <w:r w:rsidRPr="006A449A">
                              <w:rPr>
                                <w:rFonts w:ascii="Meiryo UI" w:eastAsia="Meiryo UI" w:hAnsi="Meiryo UI" w:hint="eastAsia"/>
                              </w:rPr>
                              <w:t>今月は年度のはじまりということで、当法人の「経営理念」についてお話します</w:t>
                            </w:r>
                          </w:p>
                          <w:p w14:paraId="7535AAE1" w14:textId="77777777" w:rsidR="00B2730F" w:rsidRPr="00B2730F" w:rsidRDefault="00B2730F" w:rsidP="00B2730F">
                            <w:pPr>
                              <w:pStyle w:val="06"/>
                              <w:spacing w:after="0" w:line="276" w:lineRule="auto"/>
                              <w:ind w:firstLine="280"/>
                              <w:rPr>
                                <w:rFonts w:ascii="Meiryo UI" w:eastAsia="Meiryo UI" w:hAnsi="Meiryo UI"/>
                                <w:b/>
                                <w:bCs/>
                                <w:color w:val="607E4C" w:themeColor="accent4"/>
                                <w:sz w:val="28"/>
                                <w:szCs w:val="28"/>
                              </w:rPr>
                            </w:pPr>
                            <w:r w:rsidRPr="00B2730F">
                              <w:rPr>
                                <w:rFonts w:ascii="Meiryo UI" w:eastAsia="Meiryo UI" w:hAnsi="Meiryo UI" w:hint="eastAsia"/>
                                <w:b/>
                                <w:bCs/>
                                <w:color w:val="607E4C" w:themeColor="accent4"/>
                                <w:sz w:val="28"/>
                                <w:szCs w:val="28"/>
                              </w:rPr>
                              <w:t>経営理念　　「○○は□□を通じて、○○福祉社会の○○に貢献する」</w:t>
                            </w:r>
                          </w:p>
                          <w:p w14:paraId="26E96A22" w14:textId="77777777" w:rsidR="00B2730F" w:rsidRPr="006A449A" w:rsidRDefault="00B2730F" w:rsidP="00B2730F">
                            <w:pPr>
                              <w:pStyle w:val="06"/>
                              <w:spacing w:after="0" w:line="276" w:lineRule="auto"/>
                              <w:ind w:firstLine="220"/>
                              <w:rPr>
                                <w:rFonts w:ascii="Meiryo UI" w:eastAsia="Meiryo UI" w:hAnsi="Meiryo UI"/>
                              </w:rPr>
                            </w:pPr>
                            <w:r w:rsidRPr="006A449A">
                              <w:rPr>
                                <w:rFonts w:ascii="Meiryo UI" w:eastAsia="Meiryo UI" w:hAnsi="Meiryo UI" w:hint="eastAsia"/>
                              </w:rPr>
                              <w:t>あらためて聞くと忘れている部分あるのではないでしょうか？</w:t>
                            </w:r>
                          </w:p>
                          <w:p w14:paraId="63995F82" w14:textId="052CE76D" w:rsidR="00B2730F" w:rsidRPr="006A449A" w:rsidRDefault="00B2730F" w:rsidP="00B2730F">
                            <w:pPr>
                              <w:pStyle w:val="06"/>
                              <w:spacing w:after="0" w:line="276" w:lineRule="auto"/>
                              <w:ind w:firstLine="220"/>
                              <w:rPr>
                                <w:rFonts w:ascii="Meiryo UI" w:eastAsia="Meiryo UI" w:hAnsi="Meiryo UI"/>
                              </w:rPr>
                            </w:pPr>
                            <w:r>
                              <w:rPr>
                                <w:rFonts w:ascii="Meiryo UI" w:eastAsia="Meiryo UI" w:hAnsi="Meiryo UI" w:hint="eastAsia"/>
                              </w:rPr>
                              <w:t>（経営者や施設長の想いを挿入）</w:t>
                            </w:r>
                          </w:p>
                          <w:p w14:paraId="15BDCA87" w14:textId="77777777" w:rsidR="00B2730F" w:rsidRPr="006A449A" w:rsidRDefault="00B2730F" w:rsidP="00B2730F">
                            <w:pPr>
                              <w:pStyle w:val="06"/>
                              <w:spacing w:after="0" w:line="276" w:lineRule="auto"/>
                              <w:ind w:left="220" w:hangingChars="100" w:hanging="220"/>
                              <w:rPr>
                                <w:rFonts w:ascii="Meiryo UI" w:eastAsia="Meiryo UI" w:hAnsi="Meiryo UI"/>
                              </w:rPr>
                            </w:pPr>
                            <w:r w:rsidRPr="006A449A">
                              <w:rPr>
                                <w:rFonts w:ascii="Meiryo UI" w:eastAsia="Meiryo UI" w:hAnsi="Meiryo UI" w:hint="eastAsia"/>
                              </w:rPr>
                              <w:t xml:space="preserve">　このように経営理念には、創業者の思いや法人や事業所の未来が託されています。あらためて経営理念を復唱して、自身の業務との関連を考えてみてはいかがでしょうか</w:t>
                            </w:r>
                          </w:p>
                          <w:p w14:paraId="51F2AD07" w14:textId="0773BADB" w:rsidR="002C2C8D" w:rsidRPr="00B2730F" w:rsidRDefault="002C2C8D" w:rsidP="00B2730F">
                            <w:pPr>
                              <w:spacing w:after="0" w:line="276"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B9E7" id="_x0000_t202" coordsize="21600,21600" o:spt="202" path="m,l,21600r21600,l21600,xe">
                <v:stroke joinstyle="miter"/>
                <v:path gradientshapeok="t" o:connecttype="rect"/>
              </v:shapetype>
              <v:shape id="テキスト ボックス 3" o:spid="_x0000_s1026" type="#_x0000_t202" style="position:absolute;margin-left:10.05pt;margin-top:7.1pt;width:484.5pt;height:2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" fillcolor="white [3201]" strokeweight=".5pt">
                <v:textbox>
                  <w:txbxContent>
                    <w:p w14:paraId="503CC631" w14:textId="5FEBB978" w:rsidR="00B2730F" w:rsidRPr="00B2730F" w:rsidRDefault="00B2730F" w:rsidP="00B2730F">
                      <w:pPr>
                        <w:spacing w:line="200" w:lineRule="atLeast"/>
                        <w:rPr>
                          <w:color w:val="FF0000"/>
                          <w:sz w:val="20"/>
                        </w:rPr>
                      </w:pPr>
                      <w:r w:rsidRPr="009B71CE">
                        <w:rPr>
                          <w:rFonts w:hint="eastAsia"/>
                          <w:color w:val="FF0000"/>
                          <w:sz w:val="20"/>
                        </w:rPr>
                        <w:t>（施設長からの月間目標等）記載例</w:t>
                      </w:r>
                    </w:p>
                    <w:p w14:paraId="7DD42425" w14:textId="16DDA62D" w:rsidR="00B2730F" w:rsidRPr="006A449A" w:rsidRDefault="00B2730F" w:rsidP="00B2730F">
                      <w:pPr>
                        <w:pStyle w:val="052"/>
                        <w:numPr>
                          <w:ilvl w:val="0"/>
                          <w:numId w:val="0"/>
                        </w:numPr>
                        <w:spacing w:line="240" w:lineRule="auto"/>
                        <w:ind w:leftChars="100" w:left="240"/>
                        <w:rPr>
                          <w:rFonts w:ascii="Meiryo UI" w:eastAsia="Meiryo UI" w:hAnsi="Meiryo UI"/>
                          <w:bCs/>
                        </w:rPr>
                      </w:pPr>
                      <w:r w:rsidRPr="00B2730F">
                        <w:rPr>
                          <w:rFonts w:ascii="Meiryo UI" w:eastAsia="Meiryo UI" w:hAnsi="Meiryo UI" w:hint="eastAsia"/>
                          <w:bCs/>
                          <w:sz w:val="28"/>
                          <w:szCs w:val="28"/>
                        </w:rPr>
                        <w:t>当法人の経営理念について</w:t>
                      </w:r>
                      <w:r>
                        <w:rPr>
                          <w:rFonts w:ascii="Meiryo UI" w:eastAsia="Meiryo UI" w:hAnsi="Meiryo UI" w:hint="eastAsia"/>
                          <w:bCs/>
                          <w:sz w:val="21"/>
                          <w:szCs w:val="21"/>
                        </w:rPr>
                        <w:t xml:space="preserve">　</w:t>
                      </w:r>
                      <w:r w:rsidRPr="00B2730F">
                        <w:rPr>
                          <w:rFonts w:ascii="Meiryo UI" w:eastAsia="Meiryo UI" w:hAnsi="Meiryo UI" w:hint="eastAsia"/>
                          <w:bCs/>
                          <w:sz w:val="21"/>
                          <w:szCs w:val="21"/>
                        </w:rPr>
                        <w:t>執筆者：○○事業所○○施設長</w:t>
                      </w:r>
                    </w:p>
                    <w:p w14:paraId="4E7B8F4F" w14:textId="77777777" w:rsidR="00B2730F" w:rsidRPr="006A449A" w:rsidRDefault="00B2730F" w:rsidP="00B2730F">
                      <w:pPr>
                        <w:pStyle w:val="06"/>
                        <w:spacing w:after="0" w:line="276" w:lineRule="auto"/>
                        <w:ind w:firstLine="220"/>
                        <w:rPr>
                          <w:rFonts w:ascii="Meiryo UI" w:eastAsia="Meiryo UI" w:hAnsi="Meiryo UI"/>
                        </w:rPr>
                      </w:pPr>
                      <w:r w:rsidRPr="006A449A">
                        <w:rPr>
                          <w:rFonts w:ascii="Meiryo UI" w:eastAsia="Meiryo UI" w:hAnsi="Meiryo UI" w:hint="eastAsia"/>
                        </w:rPr>
                        <w:t>今月は年度のはじまりということで、当法人の「経営理念」についてお話します</w:t>
                      </w:r>
                    </w:p>
                    <w:p w14:paraId="7535AAE1" w14:textId="77777777" w:rsidR="00B2730F" w:rsidRPr="00B2730F" w:rsidRDefault="00B2730F" w:rsidP="00B2730F">
                      <w:pPr>
                        <w:pStyle w:val="06"/>
                        <w:spacing w:after="0" w:line="276" w:lineRule="auto"/>
                        <w:ind w:firstLine="280"/>
                        <w:rPr>
                          <w:rFonts w:ascii="Meiryo UI" w:eastAsia="Meiryo UI" w:hAnsi="Meiryo UI"/>
                          <w:b/>
                          <w:bCs/>
                          <w:color w:val="607E4C" w:themeColor="accent4"/>
                          <w:sz w:val="28"/>
                          <w:szCs w:val="28"/>
                        </w:rPr>
                      </w:pPr>
                      <w:r w:rsidRPr="00B2730F">
                        <w:rPr>
                          <w:rFonts w:ascii="Meiryo UI" w:eastAsia="Meiryo UI" w:hAnsi="Meiryo UI" w:hint="eastAsia"/>
                          <w:b/>
                          <w:bCs/>
                          <w:color w:val="607E4C" w:themeColor="accent4"/>
                          <w:sz w:val="28"/>
                          <w:szCs w:val="28"/>
                        </w:rPr>
                        <w:t>経営理念　　「○○は□□を通じて、○○福祉社会の○○に貢献する」</w:t>
                      </w:r>
                    </w:p>
                    <w:p w14:paraId="26E96A22" w14:textId="77777777" w:rsidR="00B2730F" w:rsidRPr="006A449A" w:rsidRDefault="00B2730F" w:rsidP="00B2730F">
                      <w:pPr>
                        <w:pStyle w:val="06"/>
                        <w:spacing w:after="0" w:line="276" w:lineRule="auto"/>
                        <w:ind w:firstLine="220"/>
                        <w:rPr>
                          <w:rFonts w:ascii="Meiryo UI" w:eastAsia="Meiryo UI" w:hAnsi="Meiryo UI"/>
                        </w:rPr>
                      </w:pPr>
                      <w:r w:rsidRPr="006A449A">
                        <w:rPr>
                          <w:rFonts w:ascii="Meiryo UI" w:eastAsia="Meiryo UI" w:hAnsi="Meiryo UI" w:hint="eastAsia"/>
                        </w:rPr>
                        <w:t>あらためて聞くと忘れている部分あるのではないでしょうか？</w:t>
                      </w:r>
                    </w:p>
                    <w:p w14:paraId="63995F82" w14:textId="052CE76D" w:rsidR="00B2730F" w:rsidRPr="006A449A" w:rsidRDefault="00B2730F" w:rsidP="00B2730F">
                      <w:pPr>
                        <w:pStyle w:val="06"/>
                        <w:spacing w:after="0" w:line="276" w:lineRule="auto"/>
                        <w:ind w:firstLine="220"/>
                        <w:rPr>
                          <w:rFonts w:ascii="Meiryo UI" w:eastAsia="Meiryo UI" w:hAnsi="Meiryo UI"/>
                        </w:rPr>
                      </w:pPr>
                      <w:r>
                        <w:rPr>
                          <w:rFonts w:ascii="Meiryo UI" w:eastAsia="Meiryo UI" w:hAnsi="Meiryo UI" w:hint="eastAsia"/>
                        </w:rPr>
                        <w:t>（経営者や施設長の想いを挿入）</w:t>
                      </w:r>
                    </w:p>
                    <w:p w14:paraId="15BDCA87" w14:textId="77777777" w:rsidR="00B2730F" w:rsidRPr="006A449A" w:rsidRDefault="00B2730F" w:rsidP="00B2730F">
                      <w:pPr>
                        <w:pStyle w:val="06"/>
                        <w:spacing w:after="0" w:line="276" w:lineRule="auto"/>
                        <w:ind w:left="220" w:hangingChars="100" w:hanging="220"/>
                        <w:rPr>
                          <w:rFonts w:ascii="Meiryo UI" w:eastAsia="Meiryo UI" w:hAnsi="Meiryo UI"/>
                        </w:rPr>
                      </w:pPr>
                      <w:r w:rsidRPr="006A449A">
                        <w:rPr>
                          <w:rFonts w:ascii="Meiryo UI" w:eastAsia="Meiryo UI" w:hAnsi="Meiryo UI" w:hint="eastAsia"/>
                        </w:rPr>
                        <w:t xml:space="preserve">　このように経営理念には、創業者の思いや法人や事業所の未来が託されています。あらためて経営理念を復唱して、自身の業務との関連を考えてみてはいかがでしょうか</w:t>
                      </w:r>
                    </w:p>
                    <w:p w14:paraId="51F2AD07" w14:textId="0773BADB" w:rsidR="002C2C8D" w:rsidRPr="00B2730F" w:rsidRDefault="002C2C8D" w:rsidP="00B2730F">
                      <w:pPr>
                        <w:spacing w:after="0" w:line="276" w:lineRule="auto"/>
                        <w:rPr>
                          <w:sz w:val="21"/>
                          <w:szCs w:val="21"/>
                        </w:rPr>
                      </w:pPr>
                    </w:p>
                  </w:txbxContent>
                </v:textbox>
              </v:shape>
            </w:pict>
          </mc:Fallback>
        </mc:AlternateContent>
      </w:r>
    </w:p>
    <w:p w14:paraId="6582FBDB" w14:textId="77777777" w:rsidR="002C2C8D" w:rsidRPr="002C2C8D" w:rsidRDefault="002C2C8D" w:rsidP="002C2C8D"/>
    <w:p w14:paraId="732933F3" w14:textId="77777777" w:rsidR="002C2C8D" w:rsidRPr="002C2C8D" w:rsidRDefault="002C2C8D" w:rsidP="002C2C8D"/>
    <w:p w14:paraId="33D7988E" w14:textId="77777777" w:rsidR="002C2C8D" w:rsidRPr="002C2C8D" w:rsidRDefault="002C2C8D" w:rsidP="002C2C8D"/>
    <w:p w14:paraId="4B808374" w14:textId="77777777" w:rsidR="002C2C8D" w:rsidRPr="002C2C8D" w:rsidRDefault="002C2C8D" w:rsidP="002C2C8D"/>
    <w:p w14:paraId="5AA71529" w14:textId="77777777" w:rsidR="002C2C8D" w:rsidRPr="002C2C8D" w:rsidRDefault="002C2C8D" w:rsidP="002C2C8D"/>
    <w:p w14:paraId="7767EA77" w14:textId="77777777" w:rsidR="002C2C8D" w:rsidRPr="002C2C8D" w:rsidRDefault="002C2C8D" w:rsidP="002C2C8D"/>
    <w:p w14:paraId="133CBDA2" w14:textId="4F6EF84C" w:rsidR="002C2C8D" w:rsidRPr="002C2C8D" w:rsidRDefault="00FA2A0C" w:rsidP="002C2C8D">
      <w:r>
        <w:rPr>
          <w:noProof/>
          <w:szCs w:val="24"/>
        </w:rPr>
        <mc:AlternateContent>
          <mc:Choice Requires="wps">
            <w:drawing>
              <wp:anchor distT="0" distB="0" distL="114300" distR="114300" simplePos="0" relativeHeight="251663360" behindDoc="0" locked="0" layoutInCell="1" allowOverlap="1" wp14:anchorId="2C8834C2" wp14:editId="7390214D">
                <wp:simplePos x="0" y="0"/>
                <wp:positionH relativeFrom="column">
                  <wp:posOffset>3194685</wp:posOffset>
                </wp:positionH>
                <wp:positionV relativeFrom="paragraph">
                  <wp:posOffset>193041</wp:posOffset>
                </wp:positionV>
                <wp:extent cx="3048000" cy="3390900"/>
                <wp:effectExtent l="0" t="0" r="19050" b="19050"/>
                <wp:wrapNone/>
                <wp:docPr id="1159842267" name="テキスト ボックス 3"/>
                <wp:cNvGraphicFramePr/>
                <a:graphic xmlns:a="http://schemas.openxmlformats.org/drawingml/2006/main">
                  <a:graphicData uri="http://schemas.microsoft.com/office/word/2010/wordprocessingShape">
                    <wps:wsp>
                      <wps:cNvSpPr txBox="1"/>
                      <wps:spPr>
                        <a:xfrm>
                          <a:off x="0" y="0"/>
                          <a:ext cx="3048000" cy="3390900"/>
                        </a:xfrm>
                        <a:prstGeom prst="rect">
                          <a:avLst/>
                        </a:prstGeom>
                        <a:solidFill>
                          <a:schemeClr val="lt1"/>
                        </a:solidFill>
                        <a:ln w="6350">
                          <a:solidFill>
                            <a:prstClr val="black"/>
                          </a:solidFill>
                        </a:ln>
                      </wps:spPr>
                      <wps:txbx>
                        <w:txbxContent>
                          <w:p w14:paraId="36861CD1" w14:textId="33DAE63C" w:rsidR="00FA2A0C" w:rsidRPr="006D6493" w:rsidRDefault="00FA2A0C" w:rsidP="00FA2A0C">
                            <w:pPr>
                              <w:spacing w:line="240" w:lineRule="atLeast"/>
                              <w:rPr>
                                <w:color w:val="FF0000"/>
                                <w:sz w:val="20"/>
                              </w:rPr>
                            </w:pPr>
                            <w:r w:rsidRPr="009B71CE">
                              <w:rPr>
                                <w:rFonts w:hint="eastAsia"/>
                                <w:color w:val="FF0000"/>
                                <w:sz w:val="20"/>
                              </w:rPr>
                              <w:t>（</w:t>
                            </w:r>
                            <w:r w:rsidR="008355C3" w:rsidRPr="008355C3">
                              <w:rPr>
                                <w:rFonts w:hint="eastAsia"/>
                                <w:color w:val="FF0000"/>
                                <w:sz w:val="20"/>
                              </w:rPr>
                              <w:t>当事務所からのコラムを転載</w:t>
                            </w:r>
                            <w:r w:rsidRPr="009B71CE">
                              <w:rPr>
                                <w:rFonts w:hint="eastAsia"/>
                                <w:color w:val="FF0000"/>
                                <w:sz w:val="20"/>
                              </w:rPr>
                              <w:t>）</w:t>
                            </w:r>
                          </w:p>
                          <w:p w14:paraId="520C45C8" w14:textId="77777777" w:rsidR="00FA2A0C" w:rsidRPr="00603AE4" w:rsidRDefault="00FA2A0C" w:rsidP="00FA2A0C">
                            <w:pPr>
                              <w:spacing w:after="120" w:line="240" w:lineRule="atLeast"/>
                              <w:rPr>
                                <w:sz w:val="28"/>
                                <w:szCs w:val="28"/>
                              </w:rPr>
                            </w:pPr>
                            <w:r w:rsidRPr="00603AE4">
                              <w:rPr>
                                <w:rFonts w:hint="eastAsia"/>
                                <w:sz w:val="28"/>
                                <w:szCs w:val="28"/>
                              </w:rPr>
                              <w:t>（例）コラム：リーダーシップとは</w:t>
                            </w:r>
                          </w:p>
                          <w:p w14:paraId="7E9A38C8" w14:textId="77777777" w:rsidR="00FA2A0C" w:rsidRDefault="00FA2A0C" w:rsidP="00FA2A0C">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7D81544D" w14:textId="77777777" w:rsidR="00FA2A0C" w:rsidRDefault="00FA2A0C" w:rsidP="00FA2A0C">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4934B66" w14:textId="77777777" w:rsidR="002C2C8D" w:rsidRPr="00FA2A0C" w:rsidRDefault="002C2C8D" w:rsidP="002C2C8D">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34C2" id="_x0000_s1027" type="#_x0000_t202" style="position:absolute;margin-left:251.55pt;margin-top:15.2pt;width:240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" fillcolor="white [3201]" strokeweight=".5pt">
                <v:textbox>
                  <w:txbxContent>
                    <w:p w14:paraId="36861CD1" w14:textId="33DAE63C" w:rsidR="00FA2A0C" w:rsidRPr="006D6493" w:rsidRDefault="00FA2A0C" w:rsidP="00FA2A0C">
                      <w:pPr>
                        <w:spacing w:line="240" w:lineRule="atLeast"/>
                        <w:rPr>
                          <w:color w:val="FF0000"/>
                          <w:sz w:val="20"/>
                        </w:rPr>
                      </w:pPr>
                      <w:r w:rsidRPr="009B71CE">
                        <w:rPr>
                          <w:rFonts w:hint="eastAsia"/>
                          <w:color w:val="FF0000"/>
                          <w:sz w:val="20"/>
                        </w:rPr>
                        <w:t>（</w:t>
                      </w:r>
                      <w:r w:rsidR="008355C3" w:rsidRPr="008355C3">
                        <w:rPr>
                          <w:rFonts w:hint="eastAsia"/>
                          <w:color w:val="FF0000"/>
                          <w:sz w:val="20"/>
                        </w:rPr>
                        <w:t>当事務所からのコラムを転載</w:t>
                      </w:r>
                      <w:r w:rsidRPr="009B71CE">
                        <w:rPr>
                          <w:rFonts w:hint="eastAsia"/>
                          <w:color w:val="FF0000"/>
                          <w:sz w:val="20"/>
                        </w:rPr>
                        <w:t>）</w:t>
                      </w:r>
                    </w:p>
                    <w:p w14:paraId="520C45C8" w14:textId="77777777" w:rsidR="00FA2A0C" w:rsidRPr="00603AE4" w:rsidRDefault="00FA2A0C" w:rsidP="00FA2A0C">
                      <w:pPr>
                        <w:spacing w:after="120" w:line="240" w:lineRule="atLeast"/>
                        <w:rPr>
                          <w:sz w:val="28"/>
                          <w:szCs w:val="28"/>
                        </w:rPr>
                      </w:pPr>
                      <w:r w:rsidRPr="00603AE4">
                        <w:rPr>
                          <w:rFonts w:hint="eastAsia"/>
                          <w:sz w:val="28"/>
                          <w:szCs w:val="28"/>
                        </w:rPr>
                        <w:t>（例）コラム：リーダーシップとは</w:t>
                      </w:r>
                    </w:p>
                    <w:p w14:paraId="7E9A38C8" w14:textId="77777777" w:rsidR="00FA2A0C" w:rsidRDefault="00FA2A0C" w:rsidP="00FA2A0C">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7D81544D" w14:textId="77777777" w:rsidR="00FA2A0C" w:rsidRDefault="00FA2A0C" w:rsidP="00FA2A0C">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4934B66" w14:textId="77777777" w:rsidR="002C2C8D" w:rsidRPr="00FA2A0C" w:rsidRDefault="002C2C8D" w:rsidP="002C2C8D">
                      <w:pPr>
                        <w:spacing w:line="240" w:lineRule="atLeast"/>
                      </w:pPr>
                    </w:p>
                  </w:txbxContent>
                </v:textbox>
              </v:shape>
            </w:pict>
          </mc:Fallback>
        </mc:AlternateContent>
      </w:r>
      <w:r>
        <w:rPr>
          <w:noProof/>
          <w:szCs w:val="24"/>
        </w:rPr>
        <mc:AlternateContent>
          <mc:Choice Requires="wps">
            <w:drawing>
              <wp:anchor distT="0" distB="0" distL="114300" distR="114300" simplePos="0" relativeHeight="251661312" behindDoc="0" locked="0" layoutInCell="1" allowOverlap="1" wp14:anchorId="5ED884AB" wp14:editId="2EB4B316">
                <wp:simplePos x="0" y="0"/>
                <wp:positionH relativeFrom="column">
                  <wp:posOffset>127635</wp:posOffset>
                </wp:positionH>
                <wp:positionV relativeFrom="paragraph">
                  <wp:posOffset>193041</wp:posOffset>
                </wp:positionV>
                <wp:extent cx="2990850" cy="3390900"/>
                <wp:effectExtent l="0" t="0" r="19050" b="19050"/>
                <wp:wrapNone/>
                <wp:docPr id="411707589" name="テキスト ボックス 3"/>
                <wp:cNvGraphicFramePr/>
                <a:graphic xmlns:a="http://schemas.openxmlformats.org/drawingml/2006/main">
                  <a:graphicData uri="http://schemas.microsoft.com/office/word/2010/wordprocessingShape">
                    <wps:wsp>
                      <wps:cNvSpPr txBox="1"/>
                      <wps:spPr>
                        <a:xfrm>
                          <a:off x="0" y="0"/>
                          <a:ext cx="2990850" cy="3390900"/>
                        </a:xfrm>
                        <a:prstGeom prst="rect">
                          <a:avLst/>
                        </a:prstGeom>
                        <a:solidFill>
                          <a:schemeClr val="lt1"/>
                        </a:solidFill>
                        <a:ln w="6350">
                          <a:solidFill>
                            <a:prstClr val="black"/>
                          </a:solidFill>
                        </a:ln>
                      </wps:spPr>
                      <wps:txbx>
                        <w:txbxContent>
                          <w:p w14:paraId="7B609EDF" w14:textId="2FC50E59" w:rsidR="00FA2A0C" w:rsidRPr="009B71CE" w:rsidRDefault="00603AE4" w:rsidP="00FA2A0C">
                            <w:pPr>
                              <w:spacing w:line="200" w:lineRule="atLeast"/>
                              <w:rPr>
                                <w:color w:val="FF0000"/>
                                <w:sz w:val="20"/>
                              </w:rPr>
                            </w:pPr>
                            <w:r>
                              <w:rPr>
                                <w:rFonts w:hint="eastAsia"/>
                                <w:color w:val="FF0000"/>
                                <w:sz w:val="20"/>
                              </w:rPr>
                              <w:t>（</w:t>
                            </w:r>
                            <w:r w:rsidR="00FA2A0C" w:rsidRPr="009B71CE">
                              <w:rPr>
                                <w:rFonts w:hint="eastAsia"/>
                                <w:color w:val="FF0000"/>
                                <w:sz w:val="20"/>
                              </w:rPr>
                              <w:t>施設長からの月間目標等）記載例</w:t>
                            </w:r>
                          </w:p>
                          <w:p w14:paraId="44BBC021" w14:textId="77777777" w:rsidR="00FA2A0C" w:rsidRPr="00603AE4" w:rsidRDefault="00FA2A0C" w:rsidP="00FA2A0C">
                            <w:pPr>
                              <w:spacing w:line="200" w:lineRule="atLeast"/>
                              <w:rPr>
                                <w:sz w:val="28"/>
                                <w:szCs w:val="28"/>
                              </w:rPr>
                            </w:pPr>
                            <w:r w:rsidRPr="00603AE4">
                              <w:rPr>
                                <w:rFonts w:hint="eastAsia"/>
                                <w:sz w:val="28"/>
                                <w:szCs w:val="28"/>
                              </w:rPr>
                              <w:t>今月の目標について</w:t>
                            </w:r>
                          </w:p>
                          <w:p w14:paraId="71C69A36" w14:textId="77777777" w:rsidR="00FA2A0C" w:rsidRPr="003169C2" w:rsidRDefault="00FA2A0C" w:rsidP="00FA2A0C">
                            <w:pPr>
                              <w:spacing w:line="200" w:lineRule="atLeast"/>
                              <w:rPr>
                                <w:sz w:val="20"/>
                              </w:rPr>
                            </w:pPr>
                            <w:r w:rsidRPr="000C4CD0">
                              <w:rPr>
                                <w:rFonts w:hint="eastAsia"/>
                                <w:sz w:val="20"/>
                              </w:rPr>
                              <w:t>執筆者：○○事業所○○長□□</w:t>
                            </w:r>
                          </w:p>
                          <w:p w14:paraId="6B16FCDB" w14:textId="77777777" w:rsidR="00FA2A0C" w:rsidRPr="002B480F" w:rsidRDefault="00FA2A0C" w:rsidP="00FA2A0C">
                            <w:pPr>
                              <w:spacing w:line="200" w:lineRule="atLeast"/>
                              <w:rPr>
                                <w:sz w:val="21"/>
                                <w:szCs w:val="21"/>
                              </w:rPr>
                            </w:pPr>
                            <w:r w:rsidRPr="002B480F">
                              <w:rPr>
                                <w:rFonts w:hint="eastAsia"/>
                                <w:sz w:val="21"/>
                                <w:szCs w:val="21"/>
                              </w:rPr>
                              <w:t>本年度の目標は大きく2つあります</w:t>
                            </w:r>
                          </w:p>
                          <w:p w14:paraId="6BEF457B" w14:textId="77777777" w:rsidR="00FA2A0C" w:rsidRPr="002B480F" w:rsidRDefault="00FA2A0C" w:rsidP="00FA2A0C">
                            <w:pPr>
                              <w:spacing w:line="200" w:lineRule="atLeast"/>
                              <w:rPr>
                                <w:sz w:val="21"/>
                                <w:szCs w:val="21"/>
                              </w:rPr>
                            </w:pPr>
                            <w:r>
                              <w:rPr>
                                <w:rFonts w:hint="eastAsia"/>
                                <w:sz w:val="21"/>
                                <w:szCs w:val="21"/>
                              </w:rPr>
                              <w:t>〇月</w:t>
                            </w:r>
                            <w:r w:rsidRPr="002B480F">
                              <w:rPr>
                                <w:rFonts w:hint="eastAsia"/>
                                <w:sz w:val="21"/>
                                <w:szCs w:val="21"/>
                              </w:rPr>
                              <w:t>目標：「利用者様の○○を大切にしよう」</w:t>
                            </w:r>
                          </w:p>
                          <w:p w14:paraId="55497D7D" w14:textId="77777777" w:rsidR="00FA2A0C" w:rsidRPr="002B480F" w:rsidRDefault="00FA2A0C" w:rsidP="00FA2A0C">
                            <w:pPr>
                              <w:spacing w:line="200" w:lineRule="atLeast"/>
                              <w:rPr>
                                <w:sz w:val="21"/>
                                <w:szCs w:val="21"/>
                              </w:rPr>
                            </w:pPr>
                            <w:r w:rsidRPr="002B480F">
                              <w:rPr>
                                <w:rFonts w:hint="eastAsia"/>
                                <w:sz w:val="21"/>
                                <w:szCs w:val="21"/>
                              </w:rPr>
                              <w:t>数値目標：稼働率「○○％」</w:t>
                            </w:r>
                          </w:p>
                          <w:p w14:paraId="7F5FFD59" w14:textId="77777777" w:rsidR="00FA2A0C" w:rsidRPr="002B480F" w:rsidRDefault="00FA2A0C" w:rsidP="00FA2A0C">
                            <w:pPr>
                              <w:spacing w:line="200" w:lineRule="atLeast"/>
                              <w:rPr>
                                <w:sz w:val="21"/>
                                <w:szCs w:val="21"/>
                              </w:rPr>
                            </w:pPr>
                            <w:r>
                              <w:rPr>
                                <w:rFonts w:hint="eastAsia"/>
                                <w:sz w:val="21"/>
                                <w:szCs w:val="21"/>
                              </w:rPr>
                              <w:t>〇月</w:t>
                            </w:r>
                            <w:r w:rsidRPr="002B480F">
                              <w:rPr>
                                <w:rFonts w:hint="eastAsia"/>
                                <w:sz w:val="21"/>
                                <w:szCs w:val="21"/>
                              </w:rPr>
                              <w:t>目標、数値目標ともに各部署によって役割や解釈が異なることでしょう</w:t>
                            </w:r>
                          </w:p>
                          <w:p w14:paraId="7D5B7695" w14:textId="077C0E7F" w:rsidR="00FA2A0C" w:rsidRPr="00FA2A0C" w:rsidRDefault="00FA2A0C" w:rsidP="00FA2A0C">
                            <w:pPr>
                              <w:spacing w:line="200" w:lineRule="atLeast"/>
                              <w:rPr>
                                <w:sz w:val="21"/>
                                <w:szCs w:val="21"/>
                              </w:rPr>
                            </w:pPr>
                            <w:r w:rsidRPr="002B480F">
                              <w:rPr>
                                <w:rFonts w:hint="eastAsia"/>
                                <w:sz w:val="21"/>
                                <w:szCs w:val="21"/>
                              </w:rPr>
                              <w:t>そこで、職員間で情報共有をし、都度、目標の確認をし合って</w:t>
                            </w:r>
                            <w:r>
                              <w:rPr>
                                <w:rFonts w:hint="eastAsia"/>
                                <w:sz w:val="21"/>
                                <w:szCs w:val="21"/>
                              </w:rPr>
                              <w:t>〇月</w:t>
                            </w:r>
                            <w:r w:rsidRPr="002B480F">
                              <w:rPr>
                                <w:rFonts w:hint="eastAsia"/>
                                <w:sz w:val="21"/>
                                <w:szCs w:val="21"/>
                              </w:rPr>
                              <w:t>の目標を達成しましょう</w:t>
                            </w:r>
                          </w:p>
                          <w:p w14:paraId="33160F88" w14:textId="77777777" w:rsidR="002C2C8D" w:rsidRPr="00FA2A0C" w:rsidRDefault="002C2C8D" w:rsidP="002C2C8D">
                            <w:pPr>
                              <w:spacing w:line="20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84AB" id="_x0000_s1028" type="#_x0000_t202" style="position:absolute;margin-left:10.05pt;margin-top:15.2pt;width:235.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" fillcolor="white [3201]" strokeweight=".5pt">
                <v:textbox>
                  <w:txbxContent>
                    <w:p w14:paraId="7B609EDF" w14:textId="2FC50E59" w:rsidR="00FA2A0C" w:rsidRPr="009B71CE" w:rsidRDefault="00603AE4" w:rsidP="00FA2A0C">
                      <w:pPr>
                        <w:spacing w:line="200" w:lineRule="atLeast"/>
                        <w:rPr>
                          <w:color w:val="FF0000"/>
                          <w:sz w:val="20"/>
                        </w:rPr>
                      </w:pPr>
                      <w:r>
                        <w:rPr>
                          <w:rFonts w:hint="eastAsia"/>
                          <w:color w:val="FF0000"/>
                          <w:sz w:val="20"/>
                        </w:rPr>
                        <w:t>（</w:t>
                      </w:r>
                      <w:r w:rsidR="00FA2A0C" w:rsidRPr="009B71CE">
                        <w:rPr>
                          <w:rFonts w:hint="eastAsia"/>
                          <w:color w:val="FF0000"/>
                          <w:sz w:val="20"/>
                        </w:rPr>
                        <w:t>施設長からの月間目標等）記載例</w:t>
                      </w:r>
                    </w:p>
                    <w:p w14:paraId="44BBC021" w14:textId="77777777" w:rsidR="00FA2A0C" w:rsidRPr="00603AE4" w:rsidRDefault="00FA2A0C" w:rsidP="00FA2A0C">
                      <w:pPr>
                        <w:spacing w:line="200" w:lineRule="atLeast"/>
                        <w:rPr>
                          <w:sz w:val="28"/>
                          <w:szCs w:val="28"/>
                        </w:rPr>
                      </w:pPr>
                      <w:r w:rsidRPr="00603AE4">
                        <w:rPr>
                          <w:rFonts w:hint="eastAsia"/>
                          <w:sz w:val="28"/>
                          <w:szCs w:val="28"/>
                        </w:rPr>
                        <w:t>今月の目標について</w:t>
                      </w:r>
                    </w:p>
                    <w:p w14:paraId="71C69A36" w14:textId="77777777" w:rsidR="00FA2A0C" w:rsidRPr="003169C2" w:rsidRDefault="00FA2A0C" w:rsidP="00FA2A0C">
                      <w:pPr>
                        <w:spacing w:line="200" w:lineRule="atLeast"/>
                        <w:rPr>
                          <w:sz w:val="20"/>
                        </w:rPr>
                      </w:pPr>
                      <w:r w:rsidRPr="000C4CD0">
                        <w:rPr>
                          <w:rFonts w:hint="eastAsia"/>
                          <w:sz w:val="20"/>
                        </w:rPr>
                        <w:t>執筆者：○○事業所○○長□□</w:t>
                      </w:r>
                    </w:p>
                    <w:p w14:paraId="6B16FCDB" w14:textId="77777777" w:rsidR="00FA2A0C" w:rsidRPr="002B480F" w:rsidRDefault="00FA2A0C" w:rsidP="00FA2A0C">
                      <w:pPr>
                        <w:spacing w:line="200" w:lineRule="atLeast"/>
                        <w:rPr>
                          <w:sz w:val="21"/>
                          <w:szCs w:val="21"/>
                        </w:rPr>
                      </w:pPr>
                      <w:r w:rsidRPr="002B480F">
                        <w:rPr>
                          <w:rFonts w:hint="eastAsia"/>
                          <w:sz w:val="21"/>
                          <w:szCs w:val="21"/>
                        </w:rPr>
                        <w:t>本年度の目標は大きく2つあります</w:t>
                      </w:r>
                    </w:p>
                    <w:p w14:paraId="6BEF457B" w14:textId="77777777" w:rsidR="00FA2A0C" w:rsidRPr="002B480F" w:rsidRDefault="00FA2A0C" w:rsidP="00FA2A0C">
                      <w:pPr>
                        <w:spacing w:line="200" w:lineRule="atLeast"/>
                        <w:rPr>
                          <w:sz w:val="21"/>
                          <w:szCs w:val="21"/>
                        </w:rPr>
                      </w:pPr>
                      <w:r>
                        <w:rPr>
                          <w:rFonts w:hint="eastAsia"/>
                          <w:sz w:val="21"/>
                          <w:szCs w:val="21"/>
                        </w:rPr>
                        <w:t>〇月</w:t>
                      </w:r>
                      <w:r w:rsidRPr="002B480F">
                        <w:rPr>
                          <w:rFonts w:hint="eastAsia"/>
                          <w:sz w:val="21"/>
                          <w:szCs w:val="21"/>
                        </w:rPr>
                        <w:t>目標：「利用者様の○○を大切にしよう」</w:t>
                      </w:r>
                    </w:p>
                    <w:p w14:paraId="55497D7D" w14:textId="77777777" w:rsidR="00FA2A0C" w:rsidRPr="002B480F" w:rsidRDefault="00FA2A0C" w:rsidP="00FA2A0C">
                      <w:pPr>
                        <w:spacing w:line="200" w:lineRule="atLeast"/>
                        <w:rPr>
                          <w:sz w:val="21"/>
                          <w:szCs w:val="21"/>
                        </w:rPr>
                      </w:pPr>
                      <w:r w:rsidRPr="002B480F">
                        <w:rPr>
                          <w:rFonts w:hint="eastAsia"/>
                          <w:sz w:val="21"/>
                          <w:szCs w:val="21"/>
                        </w:rPr>
                        <w:t>数値目標：稼働率「○○％」</w:t>
                      </w:r>
                    </w:p>
                    <w:p w14:paraId="7F5FFD59" w14:textId="77777777" w:rsidR="00FA2A0C" w:rsidRPr="002B480F" w:rsidRDefault="00FA2A0C" w:rsidP="00FA2A0C">
                      <w:pPr>
                        <w:spacing w:line="200" w:lineRule="atLeast"/>
                        <w:rPr>
                          <w:sz w:val="21"/>
                          <w:szCs w:val="21"/>
                        </w:rPr>
                      </w:pPr>
                      <w:r>
                        <w:rPr>
                          <w:rFonts w:hint="eastAsia"/>
                          <w:sz w:val="21"/>
                          <w:szCs w:val="21"/>
                        </w:rPr>
                        <w:t>〇月</w:t>
                      </w:r>
                      <w:r w:rsidRPr="002B480F">
                        <w:rPr>
                          <w:rFonts w:hint="eastAsia"/>
                          <w:sz w:val="21"/>
                          <w:szCs w:val="21"/>
                        </w:rPr>
                        <w:t>目標、数値目標ともに各部署によって役割や解釈が異なることでしょう</w:t>
                      </w:r>
                    </w:p>
                    <w:p w14:paraId="7D5B7695" w14:textId="077C0E7F" w:rsidR="00FA2A0C" w:rsidRPr="00FA2A0C" w:rsidRDefault="00FA2A0C" w:rsidP="00FA2A0C">
                      <w:pPr>
                        <w:spacing w:line="200" w:lineRule="atLeast"/>
                        <w:rPr>
                          <w:sz w:val="21"/>
                          <w:szCs w:val="21"/>
                        </w:rPr>
                      </w:pPr>
                      <w:r w:rsidRPr="002B480F">
                        <w:rPr>
                          <w:rFonts w:hint="eastAsia"/>
                          <w:sz w:val="21"/>
                          <w:szCs w:val="21"/>
                        </w:rPr>
                        <w:t>そこで、職員間で情報共有をし、都度、目標の確認をし合って</w:t>
                      </w:r>
                      <w:r>
                        <w:rPr>
                          <w:rFonts w:hint="eastAsia"/>
                          <w:sz w:val="21"/>
                          <w:szCs w:val="21"/>
                        </w:rPr>
                        <w:t>〇月</w:t>
                      </w:r>
                      <w:r w:rsidRPr="002B480F">
                        <w:rPr>
                          <w:rFonts w:hint="eastAsia"/>
                          <w:sz w:val="21"/>
                          <w:szCs w:val="21"/>
                        </w:rPr>
                        <w:t>の目標を達成しましょう</w:t>
                      </w:r>
                    </w:p>
                    <w:p w14:paraId="33160F88" w14:textId="77777777" w:rsidR="002C2C8D" w:rsidRPr="00FA2A0C" w:rsidRDefault="002C2C8D" w:rsidP="002C2C8D">
                      <w:pPr>
                        <w:spacing w:line="200" w:lineRule="atLeast"/>
                      </w:pPr>
                    </w:p>
                  </w:txbxContent>
                </v:textbox>
              </v:shape>
            </w:pict>
          </mc:Fallback>
        </mc:AlternateContent>
      </w:r>
    </w:p>
    <w:p w14:paraId="68F4C9A9" w14:textId="77777777" w:rsidR="002C2C8D" w:rsidRPr="002C2C8D" w:rsidRDefault="002C2C8D" w:rsidP="002C2C8D"/>
    <w:p w14:paraId="3E2FABD1" w14:textId="77777777" w:rsidR="002C2C8D" w:rsidRPr="002C2C8D" w:rsidRDefault="002C2C8D" w:rsidP="002C2C8D"/>
    <w:p w14:paraId="22A8AE5A" w14:textId="77777777" w:rsidR="002C2C8D" w:rsidRPr="002C2C8D" w:rsidRDefault="002C2C8D" w:rsidP="002C2C8D"/>
    <w:p w14:paraId="68EDC886" w14:textId="77777777" w:rsidR="002C2C8D" w:rsidRPr="002C2C8D" w:rsidRDefault="002C2C8D" w:rsidP="002C2C8D"/>
    <w:p w14:paraId="032F4230" w14:textId="77777777" w:rsidR="002C2C8D" w:rsidRPr="002C2C8D" w:rsidRDefault="002C2C8D" w:rsidP="002C2C8D"/>
    <w:p w14:paraId="06786FCC" w14:textId="592EA67C" w:rsidR="002C2C8D" w:rsidRPr="002C2C8D" w:rsidRDefault="002C2C8D" w:rsidP="002C2C8D"/>
    <w:p w14:paraId="3875A351" w14:textId="4F4AAE34" w:rsidR="002C2C8D" w:rsidRPr="002C2C8D" w:rsidRDefault="002C2C8D" w:rsidP="002C2C8D"/>
    <w:p w14:paraId="71B7FA08" w14:textId="3F9B74A0" w:rsidR="002C2C8D" w:rsidRPr="002C2C8D" w:rsidRDefault="002C2C8D" w:rsidP="002C2C8D"/>
    <w:p w14:paraId="29E2C22F" w14:textId="0AB63174" w:rsidR="002C2C8D" w:rsidRPr="002C2C8D" w:rsidRDefault="00FA2A0C" w:rsidP="002C2C8D">
      <w:r>
        <w:rPr>
          <w:noProof/>
          <w:szCs w:val="24"/>
        </w:rPr>
        <mc:AlternateContent>
          <mc:Choice Requires="wps">
            <w:drawing>
              <wp:anchor distT="0" distB="0" distL="114300" distR="114300" simplePos="0" relativeHeight="251665408" behindDoc="0" locked="0" layoutInCell="1" allowOverlap="1" wp14:anchorId="64F5D83A" wp14:editId="7AF99FAE">
                <wp:simplePos x="0" y="0"/>
                <wp:positionH relativeFrom="column">
                  <wp:posOffset>127635</wp:posOffset>
                </wp:positionH>
                <wp:positionV relativeFrom="paragraph">
                  <wp:posOffset>330200</wp:posOffset>
                </wp:positionV>
                <wp:extent cx="6115050" cy="1990725"/>
                <wp:effectExtent l="0" t="0" r="19050" b="28575"/>
                <wp:wrapNone/>
                <wp:docPr id="76935967" name="テキスト ボックス 3"/>
                <wp:cNvGraphicFramePr/>
                <a:graphic xmlns:a="http://schemas.openxmlformats.org/drawingml/2006/main">
                  <a:graphicData uri="http://schemas.microsoft.com/office/word/2010/wordprocessingShape">
                    <wps:wsp>
                      <wps:cNvSpPr txBox="1"/>
                      <wps:spPr>
                        <a:xfrm>
                          <a:off x="0" y="0"/>
                          <a:ext cx="6115050" cy="1990725"/>
                        </a:xfrm>
                        <a:prstGeom prst="rect">
                          <a:avLst/>
                        </a:prstGeom>
                        <a:solidFill>
                          <a:schemeClr val="lt1"/>
                        </a:solidFill>
                        <a:ln w="6350">
                          <a:solidFill>
                            <a:prstClr val="black"/>
                          </a:solidFill>
                        </a:ln>
                      </wps:spPr>
                      <wps:txbx>
                        <w:txbxContent>
                          <w:p w14:paraId="18001D28" w14:textId="2792FD1A" w:rsidR="00603AE4" w:rsidRPr="00603AE4" w:rsidRDefault="00603AE4" w:rsidP="00603AE4">
                            <w:pPr>
                              <w:spacing w:after="120" w:line="240" w:lineRule="auto"/>
                              <w:ind w:right="-6"/>
                              <w:rPr>
                                <w:color w:val="FF0000"/>
                                <w:sz w:val="21"/>
                                <w:szCs w:val="21"/>
                              </w:rPr>
                            </w:pPr>
                            <w:r w:rsidRPr="002D3330">
                              <w:rPr>
                                <w:rFonts w:hint="eastAsia"/>
                                <w:color w:val="FF0000"/>
                                <w:sz w:val="21"/>
                                <w:szCs w:val="21"/>
                              </w:rPr>
                              <w:t>（施設サービスに関すること）</w:t>
                            </w:r>
                          </w:p>
                          <w:p w14:paraId="4B9E7410" w14:textId="578B59C7" w:rsidR="002C2C8D" w:rsidRDefault="002C2C8D" w:rsidP="002C2C8D">
                            <w:pPr>
                              <w:spacing w:after="120" w:line="240" w:lineRule="atLeast"/>
                            </w:pPr>
                            <w:r w:rsidRPr="00603AE4">
                              <w:rPr>
                                <w:sz w:val="28"/>
                                <w:szCs w:val="28"/>
                              </w:rPr>
                              <w:t>施設に○○介護システム　が導入されます</w:t>
                            </w:r>
                            <w:r w:rsidRPr="000C4CD0">
                              <w:rPr>
                                <w:rFonts w:hint="eastAsia"/>
                                <w:sz w:val="20"/>
                              </w:rPr>
                              <w:t xml:space="preserve">　執筆者：○○事業所□□担当</w:t>
                            </w:r>
                          </w:p>
                          <w:p w14:paraId="18D754BE" w14:textId="4D048D76" w:rsidR="002C2C8D" w:rsidRPr="000C4CD0" w:rsidRDefault="002C2C8D" w:rsidP="002C2C8D">
                            <w:pPr>
                              <w:spacing w:after="120" w:line="240" w:lineRule="atLeast"/>
                              <w:ind w:right="-6"/>
                              <w:rPr>
                                <w:sz w:val="21"/>
                                <w:szCs w:val="21"/>
                              </w:rPr>
                            </w:pPr>
                            <w:r w:rsidRPr="000C4CD0">
                              <w:rPr>
                                <w:rFonts w:hint="eastAsia"/>
                                <w:sz w:val="21"/>
                                <w:szCs w:val="21"/>
                              </w:rPr>
                              <w:t>〇月に○○介護システムを導入する予定です</w:t>
                            </w:r>
                          </w:p>
                          <w:p w14:paraId="33943393" w14:textId="77777777" w:rsidR="00603AE4" w:rsidRDefault="002C2C8D" w:rsidP="00603AE4">
                            <w:pPr>
                              <w:spacing w:after="120" w:line="240" w:lineRule="auto"/>
                              <w:ind w:right="-6"/>
                              <w:rPr>
                                <w:sz w:val="21"/>
                                <w:szCs w:val="21"/>
                              </w:rPr>
                            </w:pPr>
                            <w:r w:rsidRPr="000C4CD0">
                              <w:rPr>
                                <w:rFonts w:hint="eastAsia"/>
                                <w:sz w:val="21"/>
                                <w:szCs w:val="21"/>
                              </w:rPr>
                              <w:t>このシステムは全職員を対象とした、非常に大掛かりなものです。慎重かつ丁寧に導入を進める必要があります</w:t>
                            </w:r>
                          </w:p>
                          <w:p w14:paraId="3F60C5C1" w14:textId="77777777" w:rsidR="002C2C8D" w:rsidRPr="000C4CD0" w:rsidRDefault="002C2C8D" w:rsidP="00603AE4">
                            <w:pPr>
                              <w:spacing w:after="120" w:line="240" w:lineRule="auto"/>
                              <w:ind w:right="-6"/>
                              <w:rPr>
                                <w:sz w:val="21"/>
                                <w:szCs w:val="21"/>
                              </w:rPr>
                            </w:pPr>
                            <w:r w:rsidRPr="000C4CD0">
                              <w:rPr>
                                <w:rFonts w:hint="eastAsia"/>
                                <w:sz w:val="21"/>
                                <w:szCs w:val="21"/>
                              </w:rPr>
                              <w:t>来月から説明会を何度か行います。スケジュールが決まりましたら連絡させていただきます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D83A" id="_x0000_s1029" type="#_x0000_t202" style="position:absolute;margin-left:10.05pt;margin-top:26pt;width:481.5pt;height:1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" fillcolor="white [3201]" strokeweight=".5pt">
                <v:textbox>
                  <w:txbxContent>
                    <w:p w14:paraId="18001D28" w14:textId="2792FD1A" w:rsidR="00603AE4" w:rsidRPr="00603AE4" w:rsidRDefault="00603AE4" w:rsidP="00603AE4">
                      <w:pPr>
                        <w:spacing w:after="120" w:line="240" w:lineRule="auto"/>
                        <w:ind w:right="-6"/>
                        <w:rPr>
                          <w:color w:val="FF0000"/>
                          <w:sz w:val="21"/>
                          <w:szCs w:val="21"/>
                        </w:rPr>
                      </w:pPr>
                      <w:r w:rsidRPr="002D3330">
                        <w:rPr>
                          <w:rFonts w:hint="eastAsia"/>
                          <w:color w:val="FF0000"/>
                          <w:sz w:val="21"/>
                          <w:szCs w:val="21"/>
                        </w:rPr>
                        <w:t>（施設サービスに関すること）</w:t>
                      </w:r>
                    </w:p>
                    <w:p w14:paraId="4B9E7410" w14:textId="578B59C7" w:rsidR="002C2C8D" w:rsidRDefault="002C2C8D" w:rsidP="002C2C8D">
                      <w:pPr>
                        <w:spacing w:after="120" w:line="240" w:lineRule="atLeast"/>
                      </w:pPr>
                      <w:r w:rsidRPr="00603AE4">
                        <w:rPr>
                          <w:sz w:val="28"/>
                          <w:szCs w:val="28"/>
                        </w:rPr>
                        <w:t>施設に○○介護システム　が導入されます</w:t>
                      </w:r>
                      <w:r w:rsidRPr="000C4CD0">
                        <w:rPr>
                          <w:rFonts w:hint="eastAsia"/>
                          <w:sz w:val="20"/>
                        </w:rPr>
                        <w:t xml:space="preserve">　執筆者：○○事業所□□担当</w:t>
                      </w:r>
                    </w:p>
                    <w:p w14:paraId="18D754BE" w14:textId="4D048D76" w:rsidR="002C2C8D" w:rsidRPr="000C4CD0" w:rsidRDefault="002C2C8D" w:rsidP="002C2C8D">
                      <w:pPr>
                        <w:spacing w:after="120" w:line="240" w:lineRule="atLeast"/>
                        <w:ind w:right="-6"/>
                        <w:rPr>
                          <w:sz w:val="21"/>
                          <w:szCs w:val="21"/>
                        </w:rPr>
                      </w:pPr>
                      <w:r w:rsidRPr="000C4CD0">
                        <w:rPr>
                          <w:rFonts w:hint="eastAsia"/>
                          <w:sz w:val="21"/>
                          <w:szCs w:val="21"/>
                        </w:rPr>
                        <w:t>〇月に○○介護システムを導入する予定です</w:t>
                      </w:r>
                    </w:p>
                    <w:p w14:paraId="33943393" w14:textId="77777777" w:rsidR="00603AE4" w:rsidRDefault="002C2C8D" w:rsidP="00603AE4">
                      <w:pPr>
                        <w:spacing w:after="120" w:line="240" w:lineRule="auto"/>
                        <w:ind w:right="-6"/>
                        <w:rPr>
                          <w:sz w:val="21"/>
                          <w:szCs w:val="21"/>
                        </w:rPr>
                      </w:pPr>
                      <w:r w:rsidRPr="000C4CD0">
                        <w:rPr>
                          <w:rFonts w:hint="eastAsia"/>
                          <w:sz w:val="21"/>
                          <w:szCs w:val="21"/>
                        </w:rPr>
                        <w:t>このシステムは全職員を対象とした、非常に大掛かりなものです。慎重かつ丁寧に導入を進める必要があります</w:t>
                      </w:r>
                    </w:p>
                    <w:p w14:paraId="3F60C5C1" w14:textId="77777777" w:rsidR="002C2C8D" w:rsidRPr="000C4CD0" w:rsidRDefault="002C2C8D" w:rsidP="00603AE4">
                      <w:pPr>
                        <w:spacing w:after="120" w:line="240" w:lineRule="auto"/>
                        <w:ind w:right="-6"/>
                        <w:rPr>
                          <w:sz w:val="21"/>
                          <w:szCs w:val="21"/>
                        </w:rPr>
                      </w:pPr>
                      <w:r w:rsidRPr="000C4CD0">
                        <w:rPr>
                          <w:rFonts w:hint="eastAsia"/>
                          <w:sz w:val="21"/>
                          <w:szCs w:val="21"/>
                        </w:rPr>
                        <w:t>来月から説明会を何度か行います。スケジュールが決まりましたら連絡させていただきます</w:t>
                      </w:r>
                    </w:p>
                  </w:txbxContent>
                </v:textbox>
              </v:shape>
            </w:pict>
          </mc:Fallback>
        </mc:AlternateContent>
      </w:r>
    </w:p>
    <w:p w14:paraId="6E2FF811" w14:textId="1F012A08" w:rsidR="002C2C8D" w:rsidRPr="002C2C8D" w:rsidRDefault="002C2C8D" w:rsidP="002C2C8D"/>
    <w:p w14:paraId="32FD7DFD" w14:textId="71DD0CD6" w:rsidR="002C2C8D" w:rsidRPr="002C2C8D" w:rsidRDefault="002C2C8D" w:rsidP="002C2C8D"/>
    <w:p w14:paraId="74BD4BDD" w14:textId="600B2745" w:rsidR="002C2C8D" w:rsidRDefault="002C2C8D" w:rsidP="002C2C8D"/>
    <w:p w14:paraId="59BB3892" w14:textId="77777777" w:rsidR="002C2C8D" w:rsidRDefault="002C2C8D" w:rsidP="002C2C8D"/>
    <w:p w14:paraId="17064224" w14:textId="01BFCC4D" w:rsidR="002C2C8D" w:rsidRPr="002C2C8D" w:rsidRDefault="002C2C8D" w:rsidP="002C2C8D">
      <w:r>
        <w:rPr>
          <w:noProof/>
          <w:szCs w:val="24"/>
        </w:rPr>
        <w:lastRenderedPageBreak/>
        <mc:AlternateContent>
          <mc:Choice Requires="wps">
            <w:drawing>
              <wp:anchor distT="0" distB="0" distL="114300" distR="114300" simplePos="0" relativeHeight="251667456" behindDoc="0" locked="0" layoutInCell="1" allowOverlap="1" wp14:anchorId="3B1FF9A0" wp14:editId="5297ECC9">
                <wp:simplePos x="0" y="0"/>
                <wp:positionH relativeFrom="column">
                  <wp:posOffset>251460</wp:posOffset>
                </wp:positionH>
                <wp:positionV relativeFrom="paragraph">
                  <wp:posOffset>-16510</wp:posOffset>
                </wp:positionV>
                <wp:extent cx="5943600" cy="2068082"/>
                <wp:effectExtent l="0" t="0" r="19050" b="27940"/>
                <wp:wrapNone/>
                <wp:docPr id="856556782" name="テキスト ボックス 3"/>
                <wp:cNvGraphicFramePr/>
                <a:graphic xmlns:a="http://schemas.openxmlformats.org/drawingml/2006/main">
                  <a:graphicData uri="http://schemas.microsoft.com/office/word/2010/wordprocessingShape">
                    <wps:wsp>
                      <wps:cNvSpPr txBox="1"/>
                      <wps:spPr>
                        <a:xfrm>
                          <a:off x="0" y="0"/>
                          <a:ext cx="5943600" cy="2068082"/>
                        </a:xfrm>
                        <a:prstGeom prst="rect">
                          <a:avLst/>
                        </a:prstGeom>
                        <a:solidFill>
                          <a:schemeClr val="lt1"/>
                        </a:solidFill>
                        <a:ln w="6350">
                          <a:solidFill>
                            <a:prstClr val="black"/>
                          </a:solidFill>
                        </a:ln>
                      </wps:spPr>
                      <wps:txbx>
                        <w:txbxContent>
                          <w:p w14:paraId="3D19EE3E" w14:textId="4E01F6CC" w:rsidR="00603AE4" w:rsidRPr="00603AE4" w:rsidRDefault="00603AE4" w:rsidP="002C2C8D">
                            <w:pPr>
                              <w:spacing w:after="120" w:line="240" w:lineRule="atLeast"/>
                              <w:rPr>
                                <w:color w:val="FF0000"/>
                                <w:sz w:val="20"/>
                              </w:rPr>
                            </w:pPr>
                            <w:r w:rsidRPr="006D6493">
                              <w:rPr>
                                <w:rFonts w:hint="eastAsia"/>
                                <w:color w:val="FF0000"/>
                                <w:sz w:val="20"/>
                              </w:rPr>
                              <w:t>（共有したいサービス内容）記載例</w:t>
                            </w:r>
                          </w:p>
                          <w:p w14:paraId="0990258B" w14:textId="6B9E907D" w:rsidR="002C2C8D" w:rsidRDefault="00603AE4" w:rsidP="002C2C8D">
                            <w:pPr>
                              <w:spacing w:after="120" w:line="240" w:lineRule="atLeast"/>
                            </w:pPr>
                            <w:r>
                              <w:rPr>
                                <w:rFonts w:hint="eastAsia"/>
                                <w:sz w:val="28"/>
                                <w:szCs w:val="28"/>
                              </w:rPr>
                              <w:t>○○外部研修会に参加して</w:t>
                            </w:r>
                            <w:r w:rsidR="002C2C8D" w:rsidRPr="00603AE4">
                              <w:rPr>
                                <w:sz w:val="28"/>
                                <w:szCs w:val="28"/>
                              </w:rPr>
                              <w:t xml:space="preserve"> </w:t>
                            </w:r>
                            <w:r w:rsidR="002C2C8D" w:rsidRPr="000C4CD0">
                              <w:rPr>
                                <w:rFonts w:hint="eastAsia"/>
                                <w:sz w:val="20"/>
                              </w:rPr>
                              <w:t xml:space="preserve">　執筆者：</w:t>
                            </w:r>
                            <w:r>
                              <w:rPr>
                                <w:rFonts w:hint="eastAsia"/>
                                <w:sz w:val="20"/>
                              </w:rPr>
                              <w:t>介護職員○○</w:t>
                            </w:r>
                          </w:p>
                          <w:p w14:paraId="6BE7785E" w14:textId="77777777" w:rsidR="00603AE4" w:rsidRPr="00603AE4" w:rsidRDefault="00603AE4" w:rsidP="00A859AA">
                            <w:pPr>
                              <w:spacing w:after="0" w:line="276" w:lineRule="auto"/>
                              <w:rPr>
                                <w:sz w:val="21"/>
                                <w:szCs w:val="21"/>
                              </w:rPr>
                            </w:pPr>
                            <w:r w:rsidRPr="00603AE4">
                              <w:rPr>
                                <w:rFonts w:hint="eastAsia"/>
                                <w:sz w:val="21"/>
                                <w:szCs w:val="21"/>
                              </w:rPr>
                              <w:t>先日、○○協議会主催の○○研修会に参加してきました。</w:t>
                            </w:r>
                          </w:p>
                          <w:p w14:paraId="40A98E60" w14:textId="5453198E" w:rsidR="00A859AA" w:rsidRDefault="00A859AA" w:rsidP="00603AE4">
                            <w:pPr>
                              <w:spacing w:after="0" w:line="276" w:lineRule="auto"/>
                              <w:ind w:leftChars="100" w:left="240"/>
                              <w:rPr>
                                <w:sz w:val="21"/>
                                <w:szCs w:val="21"/>
                              </w:rPr>
                            </w:pPr>
                            <w:r>
                              <w:rPr>
                                <w:rFonts w:hint="eastAsia"/>
                                <w:sz w:val="21"/>
                                <w:szCs w:val="21"/>
                              </w:rPr>
                              <w:t>（簡単な研修内容を挿入）</w:t>
                            </w:r>
                          </w:p>
                          <w:p w14:paraId="01FB9C9D" w14:textId="2A134778" w:rsidR="00603AE4" w:rsidRPr="00603AE4" w:rsidRDefault="00603AE4" w:rsidP="00A859AA">
                            <w:pPr>
                              <w:spacing w:after="0" w:line="276" w:lineRule="auto"/>
                              <w:rPr>
                                <w:sz w:val="21"/>
                                <w:szCs w:val="21"/>
                              </w:rPr>
                            </w:pPr>
                            <w:r w:rsidRPr="00603AE4">
                              <w:rPr>
                                <w:rFonts w:hint="eastAsia"/>
                                <w:sz w:val="21"/>
                                <w:szCs w:val="21"/>
                              </w:rPr>
                              <w:t>上記のように、○○に関する内容が多かったですが研修が進むにつれて、自分の職場でも活かせる内容が含まれていることに気づきました。</w:t>
                            </w:r>
                          </w:p>
                          <w:p w14:paraId="2CB3D893" w14:textId="77777777" w:rsidR="00603AE4" w:rsidRPr="00603AE4" w:rsidRDefault="00603AE4" w:rsidP="00A859AA">
                            <w:pPr>
                              <w:spacing w:after="0" w:line="276" w:lineRule="auto"/>
                              <w:rPr>
                                <w:sz w:val="21"/>
                                <w:szCs w:val="21"/>
                              </w:rPr>
                            </w:pPr>
                            <w:r w:rsidRPr="00603AE4">
                              <w:rPr>
                                <w:rFonts w:hint="eastAsia"/>
                                <w:sz w:val="21"/>
                                <w:szCs w:val="21"/>
                              </w:rPr>
                              <w:t>今後は○○についても情報を収集し、日常業務にも活用したいと思っています</w:t>
                            </w:r>
                          </w:p>
                          <w:p w14:paraId="05FDC3C9" w14:textId="77777777" w:rsidR="002C2C8D" w:rsidRPr="00603AE4" w:rsidRDefault="002C2C8D" w:rsidP="002C2C8D">
                            <w:pPr>
                              <w:spacing w:after="120"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F9A0" id="_x0000_s1030" type="#_x0000_t202" style="position:absolute;margin-left:19.8pt;margin-top:-1.3pt;width:468pt;height:1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CgPQIAAIQ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" fillcolor="white [3201]" strokeweight=".5pt">
                <v:textbox>
                  <w:txbxContent>
                    <w:p w14:paraId="3D19EE3E" w14:textId="4E01F6CC" w:rsidR="00603AE4" w:rsidRPr="00603AE4" w:rsidRDefault="00603AE4" w:rsidP="002C2C8D">
                      <w:pPr>
                        <w:spacing w:after="120" w:line="240" w:lineRule="atLeast"/>
                        <w:rPr>
                          <w:color w:val="FF0000"/>
                          <w:sz w:val="20"/>
                        </w:rPr>
                      </w:pPr>
                      <w:r w:rsidRPr="006D6493">
                        <w:rPr>
                          <w:rFonts w:hint="eastAsia"/>
                          <w:color w:val="FF0000"/>
                          <w:sz w:val="20"/>
                        </w:rPr>
                        <w:t>（共有したいサービス内容）記載例</w:t>
                      </w:r>
                    </w:p>
                    <w:p w14:paraId="0990258B" w14:textId="6B9E907D" w:rsidR="002C2C8D" w:rsidRDefault="00603AE4" w:rsidP="002C2C8D">
                      <w:pPr>
                        <w:spacing w:after="120" w:line="240" w:lineRule="atLeast"/>
                      </w:pPr>
                      <w:r>
                        <w:rPr>
                          <w:rFonts w:hint="eastAsia"/>
                          <w:sz w:val="28"/>
                          <w:szCs w:val="28"/>
                        </w:rPr>
                        <w:t>○○外部研修会に参加して</w:t>
                      </w:r>
                      <w:r w:rsidR="002C2C8D" w:rsidRPr="00603AE4">
                        <w:rPr>
                          <w:sz w:val="28"/>
                          <w:szCs w:val="28"/>
                        </w:rPr>
                        <w:t xml:space="preserve"> </w:t>
                      </w:r>
                      <w:r w:rsidR="002C2C8D" w:rsidRPr="000C4CD0">
                        <w:rPr>
                          <w:rFonts w:hint="eastAsia"/>
                          <w:sz w:val="20"/>
                        </w:rPr>
                        <w:t xml:space="preserve">　執筆者：</w:t>
                      </w:r>
                      <w:r>
                        <w:rPr>
                          <w:rFonts w:hint="eastAsia"/>
                          <w:sz w:val="20"/>
                        </w:rPr>
                        <w:t>介護職員○○</w:t>
                      </w:r>
                    </w:p>
                    <w:p w14:paraId="6BE7785E" w14:textId="77777777" w:rsidR="00603AE4" w:rsidRPr="00603AE4" w:rsidRDefault="00603AE4" w:rsidP="00A859AA">
                      <w:pPr>
                        <w:spacing w:after="0" w:line="276" w:lineRule="auto"/>
                        <w:rPr>
                          <w:sz w:val="21"/>
                          <w:szCs w:val="21"/>
                        </w:rPr>
                      </w:pPr>
                      <w:r w:rsidRPr="00603AE4">
                        <w:rPr>
                          <w:rFonts w:hint="eastAsia"/>
                          <w:sz w:val="21"/>
                          <w:szCs w:val="21"/>
                        </w:rPr>
                        <w:t>先日、○○協議会主催の○○研修会に参加してきました。</w:t>
                      </w:r>
                    </w:p>
                    <w:p w14:paraId="40A98E60" w14:textId="5453198E" w:rsidR="00A859AA" w:rsidRDefault="00A859AA" w:rsidP="00603AE4">
                      <w:pPr>
                        <w:spacing w:after="0" w:line="276" w:lineRule="auto"/>
                        <w:ind w:leftChars="100" w:left="240"/>
                        <w:rPr>
                          <w:sz w:val="21"/>
                          <w:szCs w:val="21"/>
                        </w:rPr>
                      </w:pPr>
                      <w:r>
                        <w:rPr>
                          <w:rFonts w:hint="eastAsia"/>
                          <w:sz w:val="21"/>
                          <w:szCs w:val="21"/>
                        </w:rPr>
                        <w:t>（簡単な研修内容を挿入）</w:t>
                      </w:r>
                    </w:p>
                    <w:p w14:paraId="01FB9C9D" w14:textId="2A134778" w:rsidR="00603AE4" w:rsidRPr="00603AE4" w:rsidRDefault="00603AE4" w:rsidP="00A859AA">
                      <w:pPr>
                        <w:spacing w:after="0" w:line="276" w:lineRule="auto"/>
                        <w:rPr>
                          <w:sz w:val="21"/>
                          <w:szCs w:val="21"/>
                        </w:rPr>
                      </w:pPr>
                      <w:r w:rsidRPr="00603AE4">
                        <w:rPr>
                          <w:rFonts w:hint="eastAsia"/>
                          <w:sz w:val="21"/>
                          <w:szCs w:val="21"/>
                        </w:rPr>
                        <w:t>上記のように、○○に関する内容が多かったですが研修が進むにつれて、自分の職場でも活かせる内容が含まれていることに気づきました。</w:t>
                      </w:r>
                    </w:p>
                    <w:p w14:paraId="2CB3D893" w14:textId="77777777" w:rsidR="00603AE4" w:rsidRPr="00603AE4" w:rsidRDefault="00603AE4" w:rsidP="00A859AA">
                      <w:pPr>
                        <w:spacing w:after="0" w:line="276" w:lineRule="auto"/>
                        <w:rPr>
                          <w:sz w:val="21"/>
                          <w:szCs w:val="21"/>
                        </w:rPr>
                      </w:pPr>
                      <w:r w:rsidRPr="00603AE4">
                        <w:rPr>
                          <w:rFonts w:hint="eastAsia"/>
                          <w:sz w:val="21"/>
                          <w:szCs w:val="21"/>
                        </w:rPr>
                        <w:t>今後は○○についても情報を収集し、日常業務にも活用したいと思っています</w:t>
                      </w:r>
                    </w:p>
                    <w:p w14:paraId="05FDC3C9" w14:textId="77777777" w:rsidR="002C2C8D" w:rsidRPr="00603AE4" w:rsidRDefault="002C2C8D" w:rsidP="002C2C8D">
                      <w:pPr>
                        <w:spacing w:after="120" w:line="240" w:lineRule="atLeast"/>
                      </w:pPr>
                    </w:p>
                  </w:txbxContent>
                </v:textbox>
              </v:shape>
            </w:pict>
          </mc:Fallback>
        </mc:AlternateContent>
      </w:r>
    </w:p>
    <w:p w14:paraId="2D3FE507" w14:textId="46E2B17C" w:rsidR="002C2C8D" w:rsidRPr="002C2C8D" w:rsidRDefault="002C2C8D" w:rsidP="002C2C8D"/>
    <w:p w14:paraId="0D6DFD71" w14:textId="77777777" w:rsidR="002C2C8D" w:rsidRPr="002C2C8D" w:rsidRDefault="002C2C8D" w:rsidP="002C2C8D"/>
    <w:p w14:paraId="5CD36EB0" w14:textId="4444149A" w:rsidR="002C2C8D" w:rsidRPr="002C2C8D" w:rsidRDefault="00603AE4" w:rsidP="002C2C8D">
      <w:r>
        <w:rPr>
          <w:noProof/>
          <w:szCs w:val="24"/>
        </w:rPr>
        <mc:AlternateContent>
          <mc:Choice Requires="wps">
            <w:drawing>
              <wp:anchor distT="0" distB="0" distL="114300" distR="114300" simplePos="0" relativeHeight="251669504" behindDoc="0" locked="0" layoutInCell="1" allowOverlap="1" wp14:anchorId="5F7E6EE2" wp14:editId="31EAD5F5">
                <wp:simplePos x="0" y="0"/>
                <wp:positionH relativeFrom="column">
                  <wp:posOffset>251460</wp:posOffset>
                </wp:positionH>
                <wp:positionV relativeFrom="paragraph">
                  <wp:posOffset>1016635</wp:posOffset>
                </wp:positionV>
                <wp:extent cx="5943600" cy="4857750"/>
                <wp:effectExtent l="0" t="0" r="19050" b="19050"/>
                <wp:wrapNone/>
                <wp:docPr id="625168312" name="テキスト ボックス 3"/>
                <wp:cNvGraphicFramePr/>
                <a:graphic xmlns:a="http://schemas.openxmlformats.org/drawingml/2006/main">
                  <a:graphicData uri="http://schemas.microsoft.com/office/word/2010/wordprocessingShape">
                    <wps:wsp>
                      <wps:cNvSpPr txBox="1"/>
                      <wps:spPr>
                        <a:xfrm>
                          <a:off x="0" y="0"/>
                          <a:ext cx="5943600" cy="4857750"/>
                        </a:xfrm>
                        <a:prstGeom prst="rect">
                          <a:avLst/>
                        </a:prstGeom>
                        <a:solidFill>
                          <a:schemeClr val="lt1"/>
                        </a:solidFill>
                        <a:ln w="6350">
                          <a:solidFill>
                            <a:prstClr val="black"/>
                          </a:solidFill>
                        </a:ln>
                      </wps:spPr>
                      <wps:txbx>
                        <w:txbxContent>
                          <w:p w14:paraId="585E48E3" w14:textId="5A9AB1C7" w:rsidR="00C927D6" w:rsidRPr="00C927D6" w:rsidRDefault="00C927D6" w:rsidP="00C927D6">
                            <w:pPr>
                              <w:spacing w:after="120" w:line="240" w:lineRule="atLeast"/>
                              <w:rPr>
                                <w:color w:val="FF0000"/>
                                <w:sz w:val="20"/>
                              </w:rPr>
                            </w:pPr>
                            <w:bookmarkStart w:id="0" w:name="_Hlk160372480"/>
                            <w:r w:rsidRPr="006D6493">
                              <w:rPr>
                                <w:rFonts w:hint="eastAsia"/>
                                <w:color w:val="FF0000"/>
                                <w:sz w:val="20"/>
                              </w:rPr>
                              <w:t>（共有したいサービス内容）記載例</w:t>
                            </w:r>
                          </w:p>
                          <w:bookmarkEnd w:id="0"/>
                          <w:p w14:paraId="2196FA88" w14:textId="65751973" w:rsidR="00FA2A0C" w:rsidRPr="008F640A" w:rsidRDefault="00FA2A0C" w:rsidP="008F640A">
                            <w:pPr>
                              <w:spacing w:line="240" w:lineRule="auto"/>
                              <w:rPr>
                                <w:sz w:val="21"/>
                                <w:szCs w:val="21"/>
                              </w:rPr>
                            </w:pPr>
                            <w:r w:rsidRPr="008F640A">
                              <w:rPr>
                                <w:rFonts w:hint="eastAsia"/>
                                <w:sz w:val="28"/>
                                <w:szCs w:val="28"/>
                              </w:rPr>
                              <w:t>○○さんのオススメの職員</w:t>
                            </w:r>
                            <w:r w:rsidR="008F640A">
                              <w:rPr>
                                <w:rFonts w:hint="eastAsia"/>
                                <w:sz w:val="28"/>
                                <w:szCs w:val="28"/>
                              </w:rPr>
                              <w:t xml:space="preserve">　</w:t>
                            </w:r>
                            <w:r w:rsidRPr="008F640A">
                              <w:rPr>
                                <w:rFonts w:hint="eastAsia"/>
                                <w:sz w:val="21"/>
                                <w:szCs w:val="21"/>
                              </w:rPr>
                              <w:t>△△事業所担当□□</w:t>
                            </w:r>
                          </w:p>
                          <w:p w14:paraId="3815FBC0" w14:textId="7B86AD07" w:rsidR="00FA2A0C" w:rsidRPr="008F640A" w:rsidRDefault="00FA2A0C" w:rsidP="00FA2A0C">
                            <w:pPr>
                              <w:rPr>
                                <w:sz w:val="21"/>
                                <w:szCs w:val="21"/>
                              </w:rPr>
                            </w:pPr>
                            <w:r w:rsidRPr="008F640A">
                              <w:rPr>
                                <w:rFonts w:hint="eastAsia"/>
                                <w:sz w:val="21"/>
                                <w:szCs w:val="21"/>
                              </w:rPr>
                              <w:t xml:space="preserve">　△△事業所には○○さんという利用者さんがいます。普段はおとなしい○○さんには大好きな職員がいます。それは△△栄養士です。特におやつのイベントではニコニコです。</w:t>
                            </w:r>
                          </w:p>
                          <w:p w14:paraId="01495BB3" w14:textId="77777777" w:rsidR="008F640A" w:rsidRDefault="008F640A" w:rsidP="00FA2A0C">
                            <w:pPr>
                              <w:rPr>
                                <w:sz w:val="21"/>
                                <w:szCs w:val="21"/>
                              </w:rPr>
                            </w:pPr>
                          </w:p>
                          <w:p w14:paraId="64445D43" w14:textId="2A6C76D8" w:rsidR="008F640A" w:rsidRDefault="008F640A" w:rsidP="00FA2A0C">
                            <w:pPr>
                              <w:rPr>
                                <w:sz w:val="21"/>
                                <w:szCs w:val="21"/>
                              </w:rPr>
                            </w:pPr>
                            <w:r>
                              <w:rPr>
                                <w:rFonts w:hint="eastAsia"/>
                                <w:sz w:val="21"/>
                                <w:szCs w:val="21"/>
                              </w:rPr>
                              <w:t>（イベントの内容やエピソードを記入）</w:t>
                            </w:r>
                          </w:p>
                          <w:p w14:paraId="6F80F923" w14:textId="77777777" w:rsidR="008F640A" w:rsidRDefault="008F640A" w:rsidP="00FA2A0C">
                            <w:pPr>
                              <w:rPr>
                                <w:sz w:val="21"/>
                                <w:szCs w:val="21"/>
                              </w:rPr>
                            </w:pPr>
                          </w:p>
                          <w:p w14:paraId="45C7FE6C" w14:textId="78A8DD93" w:rsidR="00FA2A0C" w:rsidRPr="008F640A" w:rsidRDefault="00FA2A0C" w:rsidP="00FA2A0C">
                            <w:pPr>
                              <w:rPr>
                                <w:sz w:val="21"/>
                                <w:szCs w:val="21"/>
                              </w:rPr>
                            </w:pPr>
                            <w:r w:rsidRPr="008F640A">
                              <w:rPr>
                                <w:rFonts w:hint="eastAsia"/>
                                <w:sz w:val="21"/>
                                <w:szCs w:val="21"/>
                              </w:rPr>
                              <w:t>先日もこのようなことがありました。△△栄養士は○○さん以外の利用者さんにも人気のある職員です。職種の違う私たちも、利用者さんとの接し方など学ぶことが多いと感じました</w:t>
                            </w:r>
                          </w:p>
                          <w:p w14:paraId="24783C6B" w14:textId="77777777" w:rsidR="00FA2A0C" w:rsidRPr="008F640A" w:rsidRDefault="00FA2A0C" w:rsidP="00FA2A0C">
                            <w:pPr>
                              <w:rPr>
                                <w:sz w:val="21"/>
                                <w:szCs w:val="21"/>
                              </w:rPr>
                            </w:pPr>
                          </w:p>
                          <w:p w14:paraId="6EDD39B9" w14:textId="77777777" w:rsidR="00FA2A0C" w:rsidRPr="008F640A" w:rsidRDefault="00FA2A0C" w:rsidP="00FA2A0C">
                            <w:pPr>
                              <w:rPr>
                                <w:sz w:val="21"/>
                                <w:szCs w:val="21"/>
                              </w:rPr>
                            </w:pPr>
                          </w:p>
                          <w:p w14:paraId="33B29DC7" w14:textId="77777777" w:rsidR="00FA2A0C" w:rsidRPr="008F640A" w:rsidRDefault="00FA2A0C" w:rsidP="00FA2A0C">
                            <w:pPr>
                              <w:rPr>
                                <w:sz w:val="21"/>
                                <w:szCs w:val="21"/>
                              </w:rPr>
                            </w:pPr>
                            <w:r w:rsidRPr="008F640A">
                              <w:rPr>
                                <w:rFonts w:hint="eastAsia"/>
                                <w:sz w:val="21"/>
                                <w:szCs w:val="21"/>
                              </w:rPr>
                              <w:t>（画像貼付：イベント様子など）</w:t>
                            </w:r>
                          </w:p>
                          <w:p w14:paraId="665BAB04" w14:textId="77777777" w:rsidR="00FA2A0C" w:rsidRPr="008F640A" w:rsidRDefault="00FA2A0C" w:rsidP="00FA2A0C">
                            <w:pPr>
                              <w:rPr>
                                <w:sz w:val="21"/>
                                <w:szCs w:val="21"/>
                              </w:rPr>
                            </w:pPr>
                          </w:p>
                          <w:p w14:paraId="4E6EDE71" w14:textId="77777777" w:rsidR="002C2C8D" w:rsidRPr="00FA2A0C" w:rsidRDefault="002C2C8D" w:rsidP="002C2C8D">
                            <w:pPr>
                              <w:spacing w:after="120"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6EE2" id="_x0000_s1031" type="#_x0000_t202" style="position:absolute;margin-left:19.8pt;margin-top:80.05pt;width:468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yOg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" fillcolor="white [3201]" strokeweight=".5pt">
                <v:textbox>
                  <w:txbxContent>
                    <w:p w14:paraId="585E48E3" w14:textId="5A9AB1C7" w:rsidR="00C927D6" w:rsidRPr="00C927D6" w:rsidRDefault="00C927D6" w:rsidP="00C927D6">
                      <w:pPr>
                        <w:spacing w:after="120" w:line="240" w:lineRule="atLeast"/>
                        <w:rPr>
                          <w:color w:val="FF0000"/>
                          <w:sz w:val="20"/>
                        </w:rPr>
                      </w:pPr>
                      <w:bookmarkStart w:id="1" w:name="_Hlk160372480"/>
                      <w:r w:rsidRPr="006D6493">
                        <w:rPr>
                          <w:rFonts w:hint="eastAsia"/>
                          <w:color w:val="FF0000"/>
                          <w:sz w:val="20"/>
                        </w:rPr>
                        <w:t>（共有したいサービス内容）記載例</w:t>
                      </w:r>
                    </w:p>
                    <w:bookmarkEnd w:id="1"/>
                    <w:p w14:paraId="2196FA88" w14:textId="65751973" w:rsidR="00FA2A0C" w:rsidRPr="008F640A" w:rsidRDefault="00FA2A0C" w:rsidP="008F640A">
                      <w:pPr>
                        <w:spacing w:line="240" w:lineRule="auto"/>
                        <w:rPr>
                          <w:sz w:val="21"/>
                          <w:szCs w:val="21"/>
                        </w:rPr>
                      </w:pPr>
                      <w:r w:rsidRPr="008F640A">
                        <w:rPr>
                          <w:rFonts w:hint="eastAsia"/>
                          <w:sz w:val="28"/>
                          <w:szCs w:val="28"/>
                        </w:rPr>
                        <w:t>○○さんのオススメの職員</w:t>
                      </w:r>
                      <w:r w:rsidR="008F640A">
                        <w:rPr>
                          <w:rFonts w:hint="eastAsia"/>
                          <w:sz w:val="28"/>
                          <w:szCs w:val="28"/>
                        </w:rPr>
                        <w:t xml:space="preserve">　</w:t>
                      </w:r>
                      <w:r w:rsidRPr="008F640A">
                        <w:rPr>
                          <w:rFonts w:hint="eastAsia"/>
                          <w:sz w:val="21"/>
                          <w:szCs w:val="21"/>
                        </w:rPr>
                        <w:t>△△事業所担当□□</w:t>
                      </w:r>
                    </w:p>
                    <w:p w14:paraId="3815FBC0" w14:textId="7B86AD07" w:rsidR="00FA2A0C" w:rsidRPr="008F640A" w:rsidRDefault="00FA2A0C" w:rsidP="00FA2A0C">
                      <w:pPr>
                        <w:rPr>
                          <w:sz w:val="21"/>
                          <w:szCs w:val="21"/>
                        </w:rPr>
                      </w:pPr>
                      <w:r w:rsidRPr="008F640A">
                        <w:rPr>
                          <w:rFonts w:hint="eastAsia"/>
                          <w:sz w:val="21"/>
                          <w:szCs w:val="21"/>
                        </w:rPr>
                        <w:t xml:space="preserve">　△△事業所には○○さんという利用者さんがいます。普段はおとなしい○○さんには大好きな職員がいます。それは△△栄養士です。特におやつのイベントではニコニコです。</w:t>
                      </w:r>
                    </w:p>
                    <w:p w14:paraId="01495BB3" w14:textId="77777777" w:rsidR="008F640A" w:rsidRDefault="008F640A" w:rsidP="00FA2A0C">
                      <w:pPr>
                        <w:rPr>
                          <w:sz w:val="21"/>
                          <w:szCs w:val="21"/>
                        </w:rPr>
                      </w:pPr>
                    </w:p>
                    <w:p w14:paraId="64445D43" w14:textId="2A6C76D8" w:rsidR="008F640A" w:rsidRDefault="008F640A" w:rsidP="00FA2A0C">
                      <w:pPr>
                        <w:rPr>
                          <w:sz w:val="21"/>
                          <w:szCs w:val="21"/>
                        </w:rPr>
                      </w:pPr>
                      <w:r>
                        <w:rPr>
                          <w:rFonts w:hint="eastAsia"/>
                          <w:sz w:val="21"/>
                          <w:szCs w:val="21"/>
                        </w:rPr>
                        <w:t>（イベントの内容やエピソードを記入）</w:t>
                      </w:r>
                    </w:p>
                    <w:p w14:paraId="6F80F923" w14:textId="77777777" w:rsidR="008F640A" w:rsidRDefault="008F640A" w:rsidP="00FA2A0C">
                      <w:pPr>
                        <w:rPr>
                          <w:sz w:val="21"/>
                          <w:szCs w:val="21"/>
                        </w:rPr>
                      </w:pPr>
                    </w:p>
                    <w:p w14:paraId="45C7FE6C" w14:textId="78A8DD93" w:rsidR="00FA2A0C" w:rsidRPr="008F640A" w:rsidRDefault="00FA2A0C" w:rsidP="00FA2A0C">
                      <w:pPr>
                        <w:rPr>
                          <w:sz w:val="21"/>
                          <w:szCs w:val="21"/>
                        </w:rPr>
                      </w:pPr>
                      <w:r w:rsidRPr="008F640A">
                        <w:rPr>
                          <w:rFonts w:hint="eastAsia"/>
                          <w:sz w:val="21"/>
                          <w:szCs w:val="21"/>
                        </w:rPr>
                        <w:t>先日もこのようなことがありました。△△栄養士は○○さん以外の利用者さんにも人気のある職員です。職種の違う私たちも、利用者さんとの接し方など学ぶことが多いと感じました</w:t>
                      </w:r>
                    </w:p>
                    <w:p w14:paraId="24783C6B" w14:textId="77777777" w:rsidR="00FA2A0C" w:rsidRPr="008F640A" w:rsidRDefault="00FA2A0C" w:rsidP="00FA2A0C">
                      <w:pPr>
                        <w:rPr>
                          <w:sz w:val="21"/>
                          <w:szCs w:val="21"/>
                        </w:rPr>
                      </w:pPr>
                    </w:p>
                    <w:p w14:paraId="6EDD39B9" w14:textId="77777777" w:rsidR="00FA2A0C" w:rsidRPr="008F640A" w:rsidRDefault="00FA2A0C" w:rsidP="00FA2A0C">
                      <w:pPr>
                        <w:rPr>
                          <w:sz w:val="21"/>
                          <w:szCs w:val="21"/>
                        </w:rPr>
                      </w:pPr>
                    </w:p>
                    <w:p w14:paraId="33B29DC7" w14:textId="77777777" w:rsidR="00FA2A0C" w:rsidRPr="008F640A" w:rsidRDefault="00FA2A0C" w:rsidP="00FA2A0C">
                      <w:pPr>
                        <w:rPr>
                          <w:sz w:val="21"/>
                          <w:szCs w:val="21"/>
                        </w:rPr>
                      </w:pPr>
                      <w:r w:rsidRPr="008F640A">
                        <w:rPr>
                          <w:rFonts w:hint="eastAsia"/>
                          <w:sz w:val="21"/>
                          <w:szCs w:val="21"/>
                        </w:rPr>
                        <w:t>（画像貼付：イベント様子など）</w:t>
                      </w:r>
                    </w:p>
                    <w:p w14:paraId="665BAB04" w14:textId="77777777" w:rsidR="00FA2A0C" w:rsidRPr="008F640A" w:rsidRDefault="00FA2A0C" w:rsidP="00FA2A0C">
                      <w:pPr>
                        <w:rPr>
                          <w:sz w:val="21"/>
                          <w:szCs w:val="21"/>
                        </w:rPr>
                      </w:pPr>
                    </w:p>
                    <w:p w14:paraId="4E6EDE71" w14:textId="77777777" w:rsidR="002C2C8D" w:rsidRPr="00FA2A0C" w:rsidRDefault="002C2C8D" w:rsidP="002C2C8D">
                      <w:pPr>
                        <w:spacing w:after="120" w:line="240" w:lineRule="atLeast"/>
                      </w:pPr>
                    </w:p>
                  </w:txbxContent>
                </v:textbox>
              </v:shape>
            </w:pict>
          </mc:Fallback>
        </mc:AlternateContent>
      </w:r>
      <w:r w:rsidR="00B2730F">
        <w:rPr>
          <w:noProof/>
          <w:szCs w:val="24"/>
        </w:rPr>
        <mc:AlternateContent>
          <mc:Choice Requires="wps">
            <w:drawing>
              <wp:anchor distT="0" distB="0" distL="114300" distR="114300" simplePos="0" relativeHeight="251671552" behindDoc="0" locked="0" layoutInCell="1" allowOverlap="1" wp14:anchorId="3C02F6ED" wp14:editId="337E23B8">
                <wp:simplePos x="0" y="0"/>
                <wp:positionH relativeFrom="column">
                  <wp:posOffset>251460</wp:posOffset>
                </wp:positionH>
                <wp:positionV relativeFrom="paragraph">
                  <wp:posOffset>5950585</wp:posOffset>
                </wp:positionV>
                <wp:extent cx="5943600" cy="1496695"/>
                <wp:effectExtent l="0" t="0" r="19050" b="27305"/>
                <wp:wrapNone/>
                <wp:docPr id="932895139" name="テキスト ボックス 3"/>
                <wp:cNvGraphicFramePr/>
                <a:graphic xmlns:a="http://schemas.openxmlformats.org/drawingml/2006/main">
                  <a:graphicData uri="http://schemas.microsoft.com/office/word/2010/wordprocessingShape">
                    <wps:wsp>
                      <wps:cNvSpPr txBox="1"/>
                      <wps:spPr>
                        <a:xfrm>
                          <a:off x="0" y="0"/>
                          <a:ext cx="5943600" cy="1496695"/>
                        </a:xfrm>
                        <a:prstGeom prst="rect">
                          <a:avLst/>
                        </a:prstGeom>
                        <a:solidFill>
                          <a:schemeClr val="lt1"/>
                        </a:solidFill>
                        <a:ln w="6350">
                          <a:solidFill>
                            <a:prstClr val="black"/>
                          </a:solidFill>
                        </a:ln>
                      </wps:spPr>
                      <wps:txbx>
                        <w:txbxContent>
                          <w:p w14:paraId="0C37E130" w14:textId="729E251D" w:rsidR="00603AE4" w:rsidRPr="005B3B46" w:rsidRDefault="00603AE4" w:rsidP="00603AE4">
                            <w:pPr>
                              <w:spacing w:after="120" w:line="240" w:lineRule="atLeast"/>
                              <w:rPr>
                                <w:color w:val="FF0000"/>
                                <w:sz w:val="20"/>
                              </w:rPr>
                            </w:pPr>
                            <w:r w:rsidRPr="005B3B46">
                              <w:rPr>
                                <w:rFonts w:hint="eastAsia"/>
                                <w:color w:val="FF0000"/>
                                <w:sz w:val="20"/>
                              </w:rPr>
                              <w:t>（施設や法人からの連絡事項</w:t>
                            </w:r>
                            <w:r w:rsidR="000F38E3">
                              <w:rPr>
                                <w:rFonts w:hint="eastAsia"/>
                                <w:color w:val="FF0000"/>
                                <w:sz w:val="20"/>
                              </w:rPr>
                              <w:t>）記載例</w:t>
                            </w:r>
                          </w:p>
                          <w:p w14:paraId="4EB41081" w14:textId="232B1576" w:rsidR="002C2C8D" w:rsidRPr="00603AE4" w:rsidRDefault="00603AE4" w:rsidP="002C2C8D">
                            <w:pPr>
                              <w:spacing w:after="120" w:line="240" w:lineRule="atLeast"/>
                              <w:rPr>
                                <w:sz w:val="21"/>
                                <w:szCs w:val="21"/>
                              </w:rPr>
                            </w:pPr>
                            <w:r w:rsidRPr="00603AE4">
                              <w:rPr>
                                <w:sz w:val="28"/>
                                <w:szCs w:val="28"/>
                              </w:rPr>
                              <w:t xml:space="preserve"> </w:t>
                            </w:r>
                            <w:r w:rsidRPr="00603AE4">
                              <w:rPr>
                                <w:rFonts w:hint="eastAsia"/>
                                <w:sz w:val="28"/>
                                <w:szCs w:val="28"/>
                              </w:rPr>
                              <w:t>法人からのお知らせ</w:t>
                            </w:r>
                            <w:r w:rsidRPr="00603AE4">
                              <w:rPr>
                                <w:rFonts w:hint="eastAsia"/>
                                <w:sz w:val="21"/>
                                <w:szCs w:val="21"/>
                              </w:rPr>
                              <w:t xml:space="preserve">　執筆者：○○</w:t>
                            </w:r>
                          </w:p>
                          <w:p w14:paraId="2315E61A" w14:textId="191F59A6" w:rsidR="00603AE4" w:rsidRPr="00603AE4" w:rsidRDefault="00603AE4" w:rsidP="00603AE4">
                            <w:pPr>
                              <w:spacing w:after="0" w:line="276" w:lineRule="auto"/>
                              <w:rPr>
                                <w:sz w:val="21"/>
                                <w:szCs w:val="21"/>
                              </w:rPr>
                            </w:pPr>
                            <w:r w:rsidRPr="00603AE4">
                              <w:rPr>
                                <w:rFonts w:hint="eastAsia"/>
                                <w:sz w:val="21"/>
                                <w:szCs w:val="21"/>
                              </w:rPr>
                              <w:t>初めての社内報はいかがでしたでしょうか？</w:t>
                            </w:r>
                          </w:p>
                          <w:p w14:paraId="1A2929FF" w14:textId="545C0B24" w:rsidR="00603AE4" w:rsidRPr="00603AE4" w:rsidRDefault="00603AE4" w:rsidP="00603AE4">
                            <w:pPr>
                              <w:spacing w:after="0" w:line="276" w:lineRule="auto"/>
                              <w:rPr>
                                <w:sz w:val="21"/>
                                <w:szCs w:val="21"/>
                              </w:rPr>
                            </w:pPr>
                            <w:r w:rsidRPr="00603AE4">
                              <w:rPr>
                                <w:sz w:val="21"/>
                                <w:szCs w:val="21"/>
                              </w:rPr>
                              <w:t>社内報</w:t>
                            </w:r>
                            <w:r w:rsidRPr="00603AE4">
                              <w:rPr>
                                <w:rFonts w:hint="eastAsia"/>
                                <w:sz w:val="21"/>
                                <w:szCs w:val="21"/>
                              </w:rPr>
                              <w:t>は堅苦しい必要はありません。気軽な気持ちで情報共有していきたいと考えています</w:t>
                            </w:r>
                          </w:p>
                          <w:p w14:paraId="383CD81B" w14:textId="0DEEF4F3" w:rsidR="00603AE4" w:rsidRPr="00603AE4" w:rsidRDefault="00603AE4" w:rsidP="00603AE4">
                            <w:pPr>
                              <w:spacing w:after="0" w:line="276" w:lineRule="auto"/>
                              <w:rPr>
                                <w:sz w:val="21"/>
                                <w:szCs w:val="21"/>
                              </w:rPr>
                            </w:pPr>
                            <w:r w:rsidRPr="00603AE4">
                              <w:rPr>
                                <w:rFonts w:hint="eastAsia"/>
                                <w:sz w:val="21"/>
                                <w:szCs w:val="21"/>
                              </w:rPr>
                              <w:t>協力していただいた皆様ありがとうございました</w:t>
                            </w:r>
                          </w:p>
                          <w:p w14:paraId="2C7C02DA" w14:textId="77777777" w:rsidR="002C2C8D" w:rsidRPr="00603AE4" w:rsidRDefault="002C2C8D" w:rsidP="00603AE4">
                            <w:pPr>
                              <w:spacing w:after="0" w:line="276" w:lineRule="auto"/>
                              <w:ind w:right="-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F6ED" id="_x0000_s1032" type="#_x0000_t202" style="position:absolute;margin-left:19.8pt;margin-top:468.55pt;width:468pt;height:1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YrPAIAAIQ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" fillcolor="white [3201]" strokeweight=".5pt">
                <v:textbox>
                  <w:txbxContent>
                    <w:p w14:paraId="0C37E130" w14:textId="729E251D" w:rsidR="00603AE4" w:rsidRPr="005B3B46" w:rsidRDefault="00603AE4" w:rsidP="00603AE4">
                      <w:pPr>
                        <w:spacing w:after="120" w:line="240" w:lineRule="atLeast"/>
                        <w:rPr>
                          <w:color w:val="FF0000"/>
                          <w:sz w:val="20"/>
                        </w:rPr>
                      </w:pPr>
                      <w:r w:rsidRPr="005B3B46">
                        <w:rPr>
                          <w:rFonts w:hint="eastAsia"/>
                          <w:color w:val="FF0000"/>
                          <w:sz w:val="20"/>
                        </w:rPr>
                        <w:t>（施設や法人からの連絡事項</w:t>
                      </w:r>
                      <w:r w:rsidR="000F38E3">
                        <w:rPr>
                          <w:rFonts w:hint="eastAsia"/>
                          <w:color w:val="FF0000"/>
                          <w:sz w:val="20"/>
                        </w:rPr>
                        <w:t>）記載例</w:t>
                      </w:r>
                    </w:p>
                    <w:p w14:paraId="4EB41081" w14:textId="232B1576" w:rsidR="002C2C8D" w:rsidRPr="00603AE4" w:rsidRDefault="00603AE4" w:rsidP="002C2C8D">
                      <w:pPr>
                        <w:spacing w:after="120" w:line="240" w:lineRule="atLeast"/>
                        <w:rPr>
                          <w:sz w:val="21"/>
                          <w:szCs w:val="21"/>
                        </w:rPr>
                      </w:pPr>
                      <w:r w:rsidRPr="00603AE4">
                        <w:rPr>
                          <w:sz w:val="28"/>
                          <w:szCs w:val="28"/>
                        </w:rPr>
                        <w:t xml:space="preserve"> </w:t>
                      </w:r>
                      <w:r w:rsidRPr="00603AE4">
                        <w:rPr>
                          <w:rFonts w:hint="eastAsia"/>
                          <w:sz w:val="28"/>
                          <w:szCs w:val="28"/>
                        </w:rPr>
                        <w:t>法人からのお知らせ</w:t>
                      </w:r>
                      <w:r w:rsidRPr="00603AE4">
                        <w:rPr>
                          <w:rFonts w:hint="eastAsia"/>
                          <w:sz w:val="21"/>
                          <w:szCs w:val="21"/>
                        </w:rPr>
                        <w:t xml:space="preserve">　執筆者：○○</w:t>
                      </w:r>
                    </w:p>
                    <w:p w14:paraId="2315E61A" w14:textId="191F59A6" w:rsidR="00603AE4" w:rsidRPr="00603AE4" w:rsidRDefault="00603AE4" w:rsidP="00603AE4">
                      <w:pPr>
                        <w:spacing w:after="0" w:line="276" w:lineRule="auto"/>
                        <w:rPr>
                          <w:sz w:val="21"/>
                          <w:szCs w:val="21"/>
                        </w:rPr>
                      </w:pPr>
                      <w:r w:rsidRPr="00603AE4">
                        <w:rPr>
                          <w:rFonts w:hint="eastAsia"/>
                          <w:sz w:val="21"/>
                          <w:szCs w:val="21"/>
                        </w:rPr>
                        <w:t>初めての社内報はいかがでしたでしょうか？</w:t>
                      </w:r>
                    </w:p>
                    <w:p w14:paraId="1A2929FF" w14:textId="545C0B24" w:rsidR="00603AE4" w:rsidRPr="00603AE4" w:rsidRDefault="00603AE4" w:rsidP="00603AE4">
                      <w:pPr>
                        <w:spacing w:after="0" w:line="276" w:lineRule="auto"/>
                        <w:rPr>
                          <w:sz w:val="21"/>
                          <w:szCs w:val="21"/>
                        </w:rPr>
                      </w:pPr>
                      <w:r w:rsidRPr="00603AE4">
                        <w:rPr>
                          <w:sz w:val="21"/>
                          <w:szCs w:val="21"/>
                        </w:rPr>
                        <w:t>社内報</w:t>
                      </w:r>
                      <w:r w:rsidRPr="00603AE4">
                        <w:rPr>
                          <w:rFonts w:hint="eastAsia"/>
                          <w:sz w:val="21"/>
                          <w:szCs w:val="21"/>
                        </w:rPr>
                        <w:t>は堅苦しい必要はありません。気軽な気持ちで情報共有していきたいと考えています</w:t>
                      </w:r>
                    </w:p>
                    <w:p w14:paraId="383CD81B" w14:textId="0DEEF4F3" w:rsidR="00603AE4" w:rsidRPr="00603AE4" w:rsidRDefault="00603AE4" w:rsidP="00603AE4">
                      <w:pPr>
                        <w:spacing w:after="0" w:line="276" w:lineRule="auto"/>
                        <w:rPr>
                          <w:sz w:val="21"/>
                          <w:szCs w:val="21"/>
                        </w:rPr>
                      </w:pPr>
                      <w:r w:rsidRPr="00603AE4">
                        <w:rPr>
                          <w:rFonts w:hint="eastAsia"/>
                          <w:sz w:val="21"/>
                          <w:szCs w:val="21"/>
                        </w:rPr>
                        <w:t>協力していただいた皆様ありがとうございました</w:t>
                      </w:r>
                    </w:p>
                    <w:p w14:paraId="2C7C02DA" w14:textId="77777777" w:rsidR="002C2C8D" w:rsidRPr="00603AE4" w:rsidRDefault="002C2C8D" w:rsidP="00603AE4">
                      <w:pPr>
                        <w:spacing w:after="0" w:line="276" w:lineRule="auto"/>
                        <w:ind w:right="-5"/>
                      </w:pPr>
                    </w:p>
                  </w:txbxContent>
                </v:textbox>
              </v:shape>
            </w:pict>
          </mc:Fallback>
        </mc:AlternateContent>
      </w:r>
    </w:p>
    <w:sectPr w:rsidR="002C2C8D" w:rsidRPr="002C2C8D" w:rsidSect="00127D0E">
      <w:headerReference w:type="default" r:id="rId7"/>
      <w:footerReference w:type="default" r:id="rId8"/>
      <w:headerReference w:type="first" r:id="rId9"/>
      <w:footerReference w:type="first" r:id="rId10"/>
      <w:pgSz w:w="11906" w:h="16838" w:code="9"/>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ADF9B" w14:textId="77777777" w:rsidR="00127D0E" w:rsidRDefault="00127D0E">
      <w:pPr>
        <w:spacing w:after="0" w:line="240" w:lineRule="auto"/>
      </w:pPr>
      <w:r>
        <w:separator/>
      </w:r>
    </w:p>
  </w:endnote>
  <w:endnote w:type="continuationSeparator" w:id="0">
    <w:p w14:paraId="68A46D7A" w14:textId="77777777" w:rsidR="00127D0E" w:rsidRDefault="0012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4D0A6AEE" w14:textId="77777777" w:rsidTr="00115663">
      <w:trPr>
        <w:trHeight w:val="1421"/>
      </w:trPr>
      <w:tc>
        <w:tcPr>
          <w:tcW w:w="12221" w:type="dxa"/>
          <w:tcBorders>
            <w:top w:val="nil"/>
            <w:left w:val="nil"/>
            <w:bottom w:val="nil"/>
            <w:right w:val="nil"/>
          </w:tcBorders>
        </w:tcPr>
        <w:p w14:paraId="29C38678" w14:textId="77777777" w:rsidR="00115663" w:rsidRPr="00FD4626" w:rsidRDefault="00115663" w:rsidP="00115663">
          <w:pPr>
            <w:pStyle w:val="aa"/>
            <w:spacing w:after="0"/>
            <w:jc w:val="left"/>
          </w:pPr>
          <w:r w:rsidRPr="00FD4626">
            <w:rPr>
              <w:noProof/>
              <w:lang w:val="ja-JP" w:bidi="ja-JP"/>
            </w:rPr>
            <w:drawing>
              <wp:inline distT="0" distB="0" distL="0" distR="0" wp14:anchorId="3F67EFB7" wp14:editId="116404F1">
                <wp:extent cx="7879703" cy="899509"/>
                <wp:effectExtent l="0" t="0" r="0" b="0"/>
                <wp:docPr id="14"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272903A" w14:textId="77777777" w:rsidTr="002E1A5A">
      <w:trPr>
        <w:trHeight w:val="1362"/>
      </w:trPr>
      <w:tc>
        <w:tcPr>
          <w:tcW w:w="12275" w:type="dxa"/>
          <w:tcBorders>
            <w:top w:val="nil"/>
            <w:left w:val="nil"/>
            <w:bottom w:val="nil"/>
            <w:right w:val="nil"/>
          </w:tcBorders>
        </w:tcPr>
        <w:p w14:paraId="56B82BBB" w14:textId="77777777" w:rsidR="002E1A5A" w:rsidRDefault="002E1A5A" w:rsidP="002E1A5A">
          <w:pPr>
            <w:pStyle w:val="aa"/>
            <w:spacing w:after="0"/>
          </w:pPr>
          <w:r>
            <w:rPr>
              <w:noProof/>
              <w:lang w:val="ja-JP" w:bidi="ja-JP"/>
            </w:rPr>
            <w:drawing>
              <wp:inline distT="0" distB="0" distL="0" distR="0" wp14:anchorId="451E53A3" wp14:editId="377B75FF">
                <wp:extent cx="8551368" cy="976184"/>
                <wp:effectExtent l="0" t="0" r="2540" b="0"/>
                <wp:docPr id="15"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16D9" w14:textId="77777777" w:rsidR="00127D0E" w:rsidRDefault="00127D0E">
      <w:pPr>
        <w:spacing w:after="0" w:line="240" w:lineRule="auto"/>
      </w:pPr>
      <w:r>
        <w:separator/>
      </w:r>
    </w:p>
  </w:footnote>
  <w:footnote w:type="continuationSeparator" w:id="0">
    <w:p w14:paraId="38BA0B66" w14:textId="77777777" w:rsidR="00127D0E" w:rsidRDefault="00127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3E07F54E" w14:textId="77777777" w:rsidTr="00115663">
      <w:trPr>
        <w:trHeight w:val="1880"/>
      </w:trPr>
      <w:tc>
        <w:tcPr>
          <w:tcW w:w="12201" w:type="dxa"/>
          <w:tcBorders>
            <w:top w:val="nil"/>
            <w:left w:val="nil"/>
            <w:bottom w:val="nil"/>
            <w:right w:val="nil"/>
          </w:tcBorders>
        </w:tcPr>
        <w:p w14:paraId="296FB88E" w14:textId="77777777" w:rsidR="00115663" w:rsidRPr="00FD4626" w:rsidRDefault="00115663" w:rsidP="00115663">
          <w:pPr>
            <w:pStyle w:val="a8"/>
          </w:pPr>
          <w:r w:rsidRPr="00FD4626">
            <w:rPr>
              <w:noProof/>
              <w:lang w:val="ja-JP" w:bidi="ja-JP"/>
            </w:rPr>
            <w:drawing>
              <wp:inline distT="0" distB="0" distL="0" distR="0" wp14:anchorId="4B1E4495" wp14:editId="6339E736">
                <wp:extent cx="7797114" cy="949420"/>
                <wp:effectExtent l="0" t="0" r="0" b="3175"/>
                <wp:docPr id="13"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6FC7"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A686EE0"/>
    <w:multiLevelType w:val="hybridMultilevel"/>
    <w:tmpl w:val="0F5C80AE"/>
    <w:lvl w:ilvl="0" w:tplc="2808028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F35C5B"/>
    <w:multiLevelType w:val="hybridMultilevel"/>
    <w:tmpl w:val="0A247F10"/>
    <w:lvl w:ilvl="0" w:tplc="B2BEBA84">
      <w:start w:val="1"/>
      <w:numFmt w:val="bullet"/>
      <w:pStyle w:val="052"/>
      <w:lvlText w:val=""/>
      <w:lvlJc w:val="left"/>
      <w:pPr>
        <w:ind w:left="420" w:hanging="420"/>
      </w:pPr>
      <w:rPr>
        <w:rFonts w:ascii="Wingdings" w:hAnsi="Wingdings" w:hint="default"/>
        <w:color w:val="632423"/>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13D5E5C"/>
    <w:multiLevelType w:val="hybridMultilevel"/>
    <w:tmpl w:val="FB7E9D04"/>
    <w:lvl w:ilvl="0" w:tplc="57A82C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24513583">
    <w:abstractNumId w:val="9"/>
  </w:num>
  <w:num w:numId="2" w16cid:durableId="1133252294">
    <w:abstractNumId w:val="7"/>
  </w:num>
  <w:num w:numId="3" w16cid:durableId="203173883">
    <w:abstractNumId w:val="6"/>
  </w:num>
  <w:num w:numId="4" w16cid:durableId="982737473">
    <w:abstractNumId w:val="5"/>
  </w:num>
  <w:num w:numId="5" w16cid:durableId="1231699511">
    <w:abstractNumId w:val="4"/>
  </w:num>
  <w:num w:numId="6" w16cid:durableId="1253397786">
    <w:abstractNumId w:val="8"/>
  </w:num>
  <w:num w:numId="7" w16cid:durableId="2001808260">
    <w:abstractNumId w:val="3"/>
  </w:num>
  <w:num w:numId="8" w16cid:durableId="1345747187">
    <w:abstractNumId w:val="2"/>
  </w:num>
  <w:num w:numId="9" w16cid:durableId="839153567">
    <w:abstractNumId w:val="1"/>
  </w:num>
  <w:num w:numId="10" w16cid:durableId="234172120">
    <w:abstractNumId w:val="0"/>
  </w:num>
  <w:num w:numId="11" w16cid:durableId="1761563055">
    <w:abstractNumId w:val="15"/>
  </w:num>
  <w:num w:numId="12" w16cid:durableId="1172258407">
    <w:abstractNumId w:val="11"/>
  </w:num>
  <w:num w:numId="13" w16cid:durableId="623969917">
    <w:abstractNumId w:val="14"/>
  </w:num>
  <w:num w:numId="14" w16cid:durableId="632829438">
    <w:abstractNumId w:val="12"/>
  </w:num>
  <w:num w:numId="15" w16cid:durableId="224802125">
    <w:abstractNumId w:val="10"/>
  </w:num>
  <w:num w:numId="16" w16cid:durableId="14544412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EAD"/>
    <w:rsid w:val="00066E19"/>
    <w:rsid w:val="000A5190"/>
    <w:rsid w:val="000B4BF8"/>
    <w:rsid w:val="000F2898"/>
    <w:rsid w:val="000F38E3"/>
    <w:rsid w:val="00115663"/>
    <w:rsid w:val="00127D0E"/>
    <w:rsid w:val="001C7EAD"/>
    <w:rsid w:val="00213EAB"/>
    <w:rsid w:val="00215D1D"/>
    <w:rsid w:val="00255988"/>
    <w:rsid w:val="0027431D"/>
    <w:rsid w:val="002812CE"/>
    <w:rsid w:val="00284AAA"/>
    <w:rsid w:val="002C2C8D"/>
    <w:rsid w:val="002D7F70"/>
    <w:rsid w:val="002E1A5A"/>
    <w:rsid w:val="00312210"/>
    <w:rsid w:val="00361777"/>
    <w:rsid w:val="00361FC2"/>
    <w:rsid w:val="00380669"/>
    <w:rsid w:val="003A39A6"/>
    <w:rsid w:val="003F7C02"/>
    <w:rsid w:val="00421E3C"/>
    <w:rsid w:val="00462B54"/>
    <w:rsid w:val="004C595E"/>
    <w:rsid w:val="00535A9A"/>
    <w:rsid w:val="00544983"/>
    <w:rsid w:val="00562782"/>
    <w:rsid w:val="00576382"/>
    <w:rsid w:val="00603AE4"/>
    <w:rsid w:val="00620729"/>
    <w:rsid w:val="00673242"/>
    <w:rsid w:val="00691768"/>
    <w:rsid w:val="006F0367"/>
    <w:rsid w:val="007C4A68"/>
    <w:rsid w:val="007E0D6E"/>
    <w:rsid w:val="007E3A99"/>
    <w:rsid w:val="008355C3"/>
    <w:rsid w:val="008658F6"/>
    <w:rsid w:val="008945AC"/>
    <w:rsid w:val="008F640A"/>
    <w:rsid w:val="00940CFE"/>
    <w:rsid w:val="009439AA"/>
    <w:rsid w:val="009569B7"/>
    <w:rsid w:val="00A45E55"/>
    <w:rsid w:val="00A859AA"/>
    <w:rsid w:val="00B22EC4"/>
    <w:rsid w:val="00B2730F"/>
    <w:rsid w:val="00B54EAE"/>
    <w:rsid w:val="00B552FE"/>
    <w:rsid w:val="00BA5A05"/>
    <w:rsid w:val="00BC06ED"/>
    <w:rsid w:val="00C927D6"/>
    <w:rsid w:val="00CE2CAB"/>
    <w:rsid w:val="00D904CD"/>
    <w:rsid w:val="00DE3E34"/>
    <w:rsid w:val="00DE7134"/>
    <w:rsid w:val="00E041D6"/>
    <w:rsid w:val="00E32718"/>
    <w:rsid w:val="00E71405"/>
    <w:rsid w:val="00E802A8"/>
    <w:rsid w:val="00EC6774"/>
    <w:rsid w:val="00F83039"/>
    <w:rsid w:val="00F87567"/>
    <w:rsid w:val="00F92723"/>
    <w:rsid w:val="00FA2A0C"/>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982448"/>
  <w15:chartTrackingRefBased/>
  <w15:docId w15:val="{C445871B-484B-470D-8116-0E88C8F7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 w:type="paragraph" w:customStyle="1" w:styleId="052">
    <w:name w:val="05：見出し2"/>
    <w:basedOn w:val="a2"/>
    <w:next w:val="a2"/>
    <w:qFormat/>
    <w:rsid w:val="001C7EAD"/>
    <w:pPr>
      <w:numPr>
        <w:numId w:val="14"/>
      </w:numPr>
      <w:textAlignment w:val="center"/>
    </w:pPr>
    <w:rPr>
      <w:rFonts w:ascii="ＭＳ ゴシック" w:eastAsia="ＭＳ ゴシック" w:hAnsi="Century" w:cs="Times New Roman"/>
      <w:color w:val="auto"/>
      <w:sz w:val="22"/>
      <w:szCs w:val="22"/>
    </w:rPr>
  </w:style>
  <w:style w:type="paragraph" w:customStyle="1" w:styleId="06">
    <w:name w:val="06：本文"/>
    <w:basedOn w:val="a2"/>
    <w:qFormat/>
    <w:rsid w:val="001C7EAD"/>
    <w:pPr>
      <w:topLinePunct/>
      <w:ind w:firstLineChars="100" w:firstLine="210"/>
    </w:pPr>
    <w:rPr>
      <w:rFonts w:ascii="ＭＳ 明朝" w:eastAsia="ＭＳ 明朝" w:hAnsi="Century" w:cs="Times New Roman"/>
      <w:color w:val="auto"/>
      <w:sz w:val="22"/>
      <w:szCs w:val="22"/>
    </w:rPr>
  </w:style>
  <w:style w:type="paragraph" w:customStyle="1" w:styleId="afffffb">
    <w:name w:val="名前"/>
    <w:basedOn w:val="a2"/>
    <w:uiPriority w:val="1"/>
    <w:qFormat/>
    <w:rsid w:val="002C2C8D"/>
    <w:pPr>
      <w:spacing w:after="0" w:line="240" w:lineRule="auto"/>
      <w:ind w:right="720"/>
    </w:pPr>
    <w:rPr>
      <w:b/>
      <w:color w:val="D0DE4E" w:themeColor="accent1"/>
      <w:sz w:val="4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50</TotalTime>
  <Pages>2</Pages>
  <Words>7</Words>
  <Characters>44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morishima</cp:lastModifiedBy>
  <cp:revision>7</cp:revision>
  <dcterms:created xsi:type="dcterms:W3CDTF">2024-03-02T06:48:00Z</dcterms:created>
  <dcterms:modified xsi:type="dcterms:W3CDTF">2024-03-10T07:30:00Z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